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2D684" w14:textId="77777777" w:rsidR="009618F9" w:rsidRPr="0095694A" w:rsidRDefault="009618F9" w:rsidP="009A40F6">
      <w:pPr>
        <w:rPr>
          <w:rFonts w:cs="Arial"/>
          <w:lang w:val="en-GB"/>
        </w:rPr>
      </w:pPr>
      <w:bookmarkStart w:id="0" w:name="_Toc187759870"/>
      <w:bookmarkStart w:id="1" w:name="_GoBack"/>
      <w:bookmarkEnd w:id="1"/>
    </w:p>
    <w:p w14:paraId="211C354F" w14:textId="77777777" w:rsidR="003103C7" w:rsidRPr="0095694A" w:rsidRDefault="003103C7" w:rsidP="009A40F6">
      <w:pPr>
        <w:rPr>
          <w:rFonts w:cs="Arial"/>
          <w:lang w:val="en-GB"/>
        </w:rPr>
      </w:pPr>
    </w:p>
    <w:p w14:paraId="5235E9BF" w14:textId="77777777" w:rsidR="003103C7" w:rsidRPr="0095694A" w:rsidRDefault="00521510" w:rsidP="009A40F6">
      <w:pPr>
        <w:rPr>
          <w:rFonts w:cs="Arial"/>
          <w:lang w:val="en-GB"/>
        </w:rPr>
      </w:pPr>
      <w:r w:rsidRPr="0095694A">
        <w:rPr>
          <w:rFonts w:cs="Arial"/>
          <w:noProof/>
          <w:lang w:val="en-US" w:eastAsia="en-US"/>
        </w:rPr>
        <mc:AlternateContent>
          <mc:Choice Requires="wps">
            <w:drawing>
              <wp:anchor distT="0" distB="0" distL="114300" distR="114300" simplePos="0" relativeHeight="251644928" behindDoc="0" locked="1" layoutInCell="1" allowOverlap="1" wp14:anchorId="57716A52" wp14:editId="48CE8360">
                <wp:simplePos x="0" y="0"/>
                <wp:positionH relativeFrom="column">
                  <wp:posOffset>-53340</wp:posOffset>
                </wp:positionH>
                <wp:positionV relativeFrom="page">
                  <wp:posOffset>2447925</wp:posOffset>
                </wp:positionV>
                <wp:extent cx="6167755" cy="1466850"/>
                <wp:effectExtent l="0" t="0" r="0" b="0"/>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1466850"/>
                        </a:xfrm>
                        <a:prstGeom prst="rect">
                          <a:avLst/>
                        </a:prstGeom>
                        <a:noFill/>
                        <a:ln w="9525">
                          <a:noFill/>
                          <a:miter lim="800000"/>
                          <a:headEnd/>
                          <a:tailEnd/>
                        </a:ln>
                      </wps:spPr>
                      <wps:txbx>
                        <w:txbxContent>
                          <w:p w14:paraId="2335A5BD" w14:textId="6B4A274D" w:rsidR="00E81C15" w:rsidRPr="00D363A5" w:rsidRDefault="00E81C15" w:rsidP="008D4734">
                            <w:pPr>
                              <w:jc w:val="center"/>
                              <w:rPr>
                                <w:b/>
                                <w:sz w:val="56"/>
                                <w:szCs w:val="56"/>
                              </w:rPr>
                            </w:pPr>
                            <w:proofErr w:type="spellStart"/>
                            <w:r>
                              <w:rPr>
                                <w:b/>
                                <w:sz w:val="56"/>
                                <w:szCs w:val="56"/>
                              </w:rPr>
                              <w:t>Gewa</w:t>
                            </w:r>
                            <w:proofErr w:type="spellEnd"/>
                            <w:r>
                              <w:rPr>
                                <w:b/>
                                <w:sz w:val="56"/>
                                <w:szCs w:val="56"/>
                              </w:rPr>
                              <w:t xml:space="preserve"> Andromeda Socket</w:t>
                            </w:r>
                          </w:p>
                          <w:p w14:paraId="6972D029" w14:textId="356956D4" w:rsidR="00E81C15" w:rsidRPr="002952FC" w:rsidRDefault="009C6C30" w:rsidP="008D4734">
                            <w:pPr>
                              <w:tabs>
                                <w:tab w:val="left" w:pos="3828"/>
                              </w:tabs>
                              <w:jc w:val="center"/>
                              <w:rPr>
                                <w:b/>
                                <w:sz w:val="48"/>
                                <w:szCs w:val="48"/>
                              </w:rPr>
                            </w:pPr>
                            <w:r>
                              <w:rPr>
                                <w:b/>
                                <w:sz w:val="48"/>
                                <w:szCs w:val="48"/>
                              </w:rPr>
                              <w:t>GB</w:t>
                            </w:r>
                            <w:r w:rsidR="00E81C15" w:rsidRPr="00A519D1">
                              <w:rPr>
                                <w:b/>
                                <w:sz w:val="48"/>
                                <w:szCs w:val="48"/>
                              </w:rPr>
                              <w:t xml:space="preserve">: </w:t>
                            </w:r>
                            <w:proofErr w:type="spellStart"/>
                            <w:r w:rsidR="00E81C15" w:rsidRPr="00A519D1">
                              <w:rPr>
                                <w:b/>
                                <w:sz w:val="48"/>
                                <w:szCs w:val="48"/>
                              </w:rPr>
                              <w:t>Rel</w:t>
                            </w:r>
                            <w:r w:rsidR="00E81C15">
                              <w:rPr>
                                <w:b/>
                                <w:sz w:val="48"/>
                                <w:szCs w:val="48"/>
                              </w:rPr>
                              <w:t>ay</w:t>
                            </w:r>
                            <w:proofErr w:type="spellEnd"/>
                            <w:r w:rsidR="00E81C15">
                              <w:rPr>
                                <w:b/>
                                <w:sz w:val="48"/>
                                <w:szCs w:val="48"/>
                              </w:rPr>
                              <w:t xml:space="preserve"> </w:t>
                            </w:r>
                            <w:proofErr w:type="spellStart"/>
                            <w:r w:rsidR="00E81C15">
                              <w:rPr>
                                <w:b/>
                                <w:sz w:val="48"/>
                                <w:szCs w:val="48"/>
                              </w:rPr>
                              <w:t>unit</w:t>
                            </w:r>
                            <w:proofErr w:type="spellEnd"/>
                          </w:p>
                          <w:p w14:paraId="2DA0B2F2" w14:textId="77777777" w:rsidR="00E81C15" w:rsidRPr="00EF1956" w:rsidRDefault="00E81C15" w:rsidP="008D4734">
                            <w:pPr>
                              <w:jc w:val="center"/>
                              <w:rPr>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716A52" id="_x0000_t202" coordsize="21600,21600" o:spt="202" path="m,l,21600r21600,l21600,xe">
                <v:stroke joinstyle="miter"/>
                <v:path gradientshapeok="t" o:connecttype="rect"/>
              </v:shapetype>
              <v:shape id="Textruta 2" o:spid="_x0000_s1026" type="#_x0000_t202" style="position:absolute;margin-left:-4.2pt;margin-top:192.75pt;width:485.65pt;height:1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" filled="f" stroked="f">
                <v:textbox>
                  <w:txbxContent>
                    <w:p w14:paraId="2335A5BD" w14:textId="6B4A274D" w:rsidR="00E81C15" w:rsidRPr="00D363A5" w:rsidRDefault="00E81C15" w:rsidP="008D4734">
                      <w:pPr>
                        <w:jc w:val="center"/>
                        <w:rPr>
                          <w:b/>
                          <w:sz w:val="56"/>
                          <w:szCs w:val="56"/>
                        </w:rPr>
                      </w:pPr>
                      <w:proofErr w:type="spellStart"/>
                      <w:r>
                        <w:rPr>
                          <w:b/>
                          <w:sz w:val="56"/>
                          <w:szCs w:val="56"/>
                        </w:rPr>
                        <w:t>Gewa</w:t>
                      </w:r>
                      <w:proofErr w:type="spellEnd"/>
                      <w:r>
                        <w:rPr>
                          <w:b/>
                          <w:sz w:val="56"/>
                          <w:szCs w:val="56"/>
                        </w:rPr>
                        <w:t xml:space="preserve"> Andromeda Socket</w:t>
                      </w:r>
                    </w:p>
                    <w:p w14:paraId="6972D029" w14:textId="356956D4" w:rsidR="00E81C15" w:rsidRPr="002952FC" w:rsidRDefault="009C6C30" w:rsidP="008D4734">
                      <w:pPr>
                        <w:tabs>
                          <w:tab w:val="left" w:pos="3828"/>
                        </w:tabs>
                        <w:jc w:val="center"/>
                        <w:rPr>
                          <w:b/>
                          <w:sz w:val="48"/>
                          <w:szCs w:val="48"/>
                        </w:rPr>
                      </w:pPr>
                      <w:r>
                        <w:rPr>
                          <w:b/>
                          <w:sz w:val="48"/>
                          <w:szCs w:val="48"/>
                        </w:rPr>
                        <w:t>GB</w:t>
                      </w:r>
                      <w:r w:rsidR="00E81C15" w:rsidRPr="00A519D1">
                        <w:rPr>
                          <w:b/>
                          <w:sz w:val="48"/>
                          <w:szCs w:val="48"/>
                        </w:rPr>
                        <w:t xml:space="preserve">: </w:t>
                      </w:r>
                      <w:proofErr w:type="spellStart"/>
                      <w:r w:rsidR="00E81C15" w:rsidRPr="00A519D1">
                        <w:rPr>
                          <w:b/>
                          <w:sz w:val="48"/>
                          <w:szCs w:val="48"/>
                        </w:rPr>
                        <w:t>Rel</w:t>
                      </w:r>
                      <w:r w:rsidR="00E81C15">
                        <w:rPr>
                          <w:b/>
                          <w:sz w:val="48"/>
                          <w:szCs w:val="48"/>
                        </w:rPr>
                        <w:t>ay</w:t>
                      </w:r>
                      <w:proofErr w:type="spellEnd"/>
                      <w:r w:rsidR="00E81C15">
                        <w:rPr>
                          <w:b/>
                          <w:sz w:val="48"/>
                          <w:szCs w:val="48"/>
                        </w:rPr>
                        <w:t xml:space="preserve"> </w:t>
                      </w:r>
                      <w:proofErr w:type="spellStart"/>
                      <w:r w:rsidR="00E81C15">
                        <w:rPr>
                          <w:b/>
                          <w:sz w:val="48"/>
                          <w:szCs w:val="48"/>
                        </w:rPr>
                        <w:t>unit</w:t>
                      </w:r>
                      <w:proofErr w:type="spellEnd"/>
                    </w:p>
                    <w:p w14:paraId="2DA0B2F2" w14:textId="77777777" w:rsidR="00E81C15" w:rsidRPr="00EF1956" w:rsidRDefault="00E81C15" w:rsidP="008D4734">
                      <w:pPr>
                        <w:jc w:val="center"/>
                        <w:rPr>
                          <w:b/>
                          <w:sz w:val="48"/>
                          <w:szCs w:val="48"/>
                        </w:rPr>
                      </w:pPr>
                    </w:p>
                  </w:txbxContent>
                </v:textbox>
                <w10:wrap anchory="page"/>
                <w10:anchorlock/>
              </v:shape>
            </w:pict>
          </mc:Fallback>
        </mc:AlternateContent>
      </w:r>
      <w:r w:rsidR="00CE2BB1" w:rsidRPr="0095694A">
        <w:rPr>
          <w:rFonts w:cs="Arial"/>
          <w:noProof/>
          <w:lang w:val="en-US" w:eastAsia="en-US"/>
        </w:rPr>
        <mc:AlternateContent>
          <mc:Choice Requires="wps">
            <w:drawing>
              <wp:anchor distT="0" distB="0" distL="114300" distR="114300" simplePos="0" relativeHeight="251611136" behindDoc="0" locked="1" layoutInCell="1" allowOverlap="1" wp14:anchorId="2BC35540" wp14:editId="3592E240">
                <wp:simplePos x="0" y="0"/>
                <wp:positionH relativeFrom="column">
                  <wp:posOffset>3958590</wp:posOffset>
                </wp:positionH>
                <wp:positionV relativeFrom="page">
                  <wp:posOffset>1447165</wp:posOffset>
                </wp:positionV>
                <wp:extent cx="2159635" cy="457200"/>
                <wp:effectExtent l="0" t="0" r="0" b="0"/>
                <wp:wrapTight wrapText="bothSides">
                  <wp:wrapPolygon edited="0">
                    <wp:start x="381" y="2700"/>
                    <wp:lineTo x="381" y="18900"/>
                    <wp:lineTo x="20959" y="18900"/>
                    <wp:lineTo x="20959" y="2700"/>
                    <wp:lineTo x="381" y="2700"/>
                  </wp:wrapPolygon>
                </wp:wrapTight>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3547" w14:textId="77777777" w:rsidR="00E81C15" w:rsidRPr="00BA7EC7" w:rsidRDefault="00E81C15" w:rsidP="00A77787">
                            <w:pPr>
                              <w:jc w:val="center"/>
                              <w:rPr>
                                <w:b/>
                                <w:color w:val="9D0C30"/>
                                <w:spacing w:val="30"/>
                                <w:sz w:val="32"/>
                                <w:szCs w:val="32"/>
                                <w:lang w:val="nb-NO"/>
                              </w:rPr>
                            </w:pPr>
                            <w:r>
                              <w:rPr>
                                <w:b/>
                                <w:color w:val="9D0C30"/>
                                <w:spacing w:val="30"/>
                                <w:sz w:val="32"/>
                                <w:szCs w:val="32"/>
                                <w:lang w:val="nb-NO"/>
                              </w:rPr>
                              <w:t>Manual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35540" id="Text Box 20" o:spid="_x0000_s1027" type="#_x0000_t202" style="position:absolute;margin-left:311.7pt;margin-top:113.95pt;width:170.05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" filled="f" stroked="f">
                <v:textbox inset=",7.2pt,,7.2pt">
                  <w:txbxContent>
                    <w:p w14:paraId="07083547" w14:textId="77777777" w:rsidR="00E81C15" w:rsidRPr="00BA7EC7" w:rsidRDefault="00E81C15" w:rsidP="00A77787">
                      <w:pPr>
                        <w:jc w:val="center"/>
                        <w:rPr>
                          <w:b/>
                          <w:color w:val="9D0C30"/>
                          <w:spacing w:val="30"/>
                          <w:sz w:val="32"/>
                          <w:szCs w:val="32"/>
                          <w:lang w:val="nb-NO"/>
                        </w:rPr>
                      </w:pPr>
                      <w:r>
                        <w:rPr>
                          <w:b/>
                          <w:color w:val="9D0C30"/>
                          <w:spacing w:val="30"/>
                          <w:sz w:val="32"/>
                          <w:szCs w:val="32"/>
                          <w:lang w:val="nb-NO"/>
                        </w:rPr>
                        <w:t>Manual</w:t>
                      </w:r>
                    </w:p>
                  </w:txbxContent>
                </v:textbox>
                <w10:wrap type="tight" anchory="page"/>
                <w10:anchorlock/>
              </v:shape>
            </w:pict>
          </mc:Fallback>
        </mc:AlternateContent>
      </w:r>
    </w:p>
    <w:p w14:paraId="79551A40" w14:textId="77777777" w:rsidR="00CE2BB1" w:rsidRPr="0095694A" w:rsidRDefault="00CE2BB1" w:rsidP="009A40F6">
      <w:pPr>
        <w:rPr>
          <w:rFonts w:cs="Arial"/>
          <w:lang w:val="en-GB"/>
        </w:rPr>
      </w:pPr>
    </w:p>
    <w:p w14:paraId="50DD0F99" w14:textId="77777777" w:rsidR="00925363" w:rsidRPr="0095694A" w:rsidRDefault="00521510" w:rsidP="009A40F6">
      <w:pPr>
        <w:rPr>
          <w:rFonts w:cs="Arial"/>
          <w:lang w:val="en-GB"/>
        </w:rPr>
      </w:pPr>
      <w:r w:rsidRPr="0095694A">
        <w:rPr>
          <w:rFonts w:cs="Arial"/>
          <w:noProof/>
          <w:lang w:val="en-US" w:eastAsia="en-US"/>
        </w:rPr>
        <mc:AlternateContent>
          <mc:Choice Requires="wps">
            <w:drawing>
              <wp:anchor distT="0" distB="0" distL="114300" distR="114300" simplePos="0" relativeHeight="251646976" behindDoc="0" locked="1" layoutInCell="1" allowOverlap="1" wp14:anchorId="434477BA" wp14:editId="5EFE8C10">
                <wp:simplePos x="0" y="0"/>
                <wp:positionH relativeFrom="column">
                  <wp:posOffset>1264920</wp:posOffset>
                </wp:positionH>
                <wp:positionV relativeFrom="page">
                  <wp:posOffset>3979545</wp:posOffset>
                </wp:positionV>
                <wp:extent cx="3657600" cy="381635"/>
                <wp:effectExtent l="0" t="0" r="0" b="0"/>
                <wp:wrapNone/>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1635"/>
                        </a:xfrm>
                        <a:prstGeom prst="rect">
                          <a:avLst/>
                        </a:prstGeom>
                        <a:noFill/>
                        <a:ln w="9525">
                          <a:noFill/>
                          <a:miter lim="800000"/>
                          <a:headEnd/>
                          <a:tailEnd/>
                        </a:ln>
                      </wps:spPr>
                      <wps:txbx>
                        <w:txbxContent>
                          <w:p w14:paraId="08B8249F" w14:textId="4D843261" w:rsidR="00E81C15" w:rsidRPr="006512AA" w:rsidRDefault="00E81C15" w:rsidP="00521510">
                            <w:pPr>
                              <w:jc w:val="center"/>
                              <w:rPr>
                                <w:rFonts w:cs="Arial"/>
                                <w:b/>
                              </w:rPr>
                            </w:pPr>
                            <w:r>
                              <w:rPr>
                                <w:rFonts w:cs="Arial"/>
                                <w:b/>
                              </w:rPr>
                              <w:t>Art.no 419880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4477BA" id="_x0000_s1028" type="#_x0000_t202" style="position:absolute;margin-left:99.6pt;margin-top:313.35pt;width:4in;height:3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" filled="f" stroked="f">
                <v:textbox>
                  <w:txbxContent>
                    <w:p w14:paraId="08B8249F" w14:textId="4D843261" w:rsidR="00E81C15" w:rsidRPr="006512AA" w:rsidRDefault="00E81C15" w:rsidP="00521510">
                      <w:pPr>
                        <w:jc w:val="center"/>
                        <w:rPr>
                          <w:rFonts w:cs="Arial"/>
                          <w:b/>
                        </w:rPr>
                      </w:pPr>
                      <w:r>
                        <w:rPr>
                          <w:rFonts w:cs="Arial"/>
                          <w:b/>
                        </w:rPr>
                        <w:t>Art.no 419880</w:t>
                      </w:r>
                    </w:p>
                  </w:txbxContent>
                </v:textbox>
                <w10:wrap anchory="page"/>
                <w10:anchorlock/>
              </v:shape>
            </w:pict>
          </mc:Fallback>
        </mc:AlternateContent>
      </w:r>
    </w:p>
    <w:p w14:paraId="4BAC2E48" w14:textId="77777777" w:rsidR="00CE2BB1" w:rsidRPr="0095694A" w:rsidRDefault="00CE2BB1" w:rsidP="009A40F6">
      <w:pPr>
        <w:rPr>
          <w:rFonts w:cs="Arial"/>
          <w:lang w:val="en-GB"/>
        </w:rPr>
      </w:pPr>
    </w:p>
    <w:p w14:paraId="277867DC" w14:textId="77777777" w:rsidR="00CE2BB1" w:rsidRPr="0095694A" w:rsidRDefault="00CE2BB1" w:rsidP="009A40F6">
      <w:pPr>
        <w:rPr>
          <w:rFonts w:cs="Arial"/>
          <w:lang w:val="en-GB"/>
        </w:rPr>
      </w:pPr>
    </w:p>
    <w:p w14:paraId="51352562" w14:textId="77777777" w:rsidR="00CE2BB1" w:rsidRPr="0095694A" w:rsidRDefault="00CE2BB1" w:rsidP="009A40F6">
      <w:pPr>
        <w:rPr>
          <w:rFonts w:cs="Arial"/>
          <w:lang w:val="en-GB"/>
        </w:rPr>
      </w:pPr>
    </w:p>
    <w:p w14:paraId="7EE7FEDC" w14:textId="77777777" w:rsidR="00A77787" w:rsidRPr="0095694A" w:rsidRDefault="00A77787" w:rsidP="009A40F6">
      <w:pPr>
        <w:rPr>
          <w:rFonts w:cs="Arial"/>
          <w:lang w:val="en-GB"/>
        </w:rPr>
      </w:pPr>
    </w:p>
    <w:p w14:paraId="25292B18" w14:textId="77777777" w:rsidR="00CE2BB1" w:rsidRPr="0095694A" w:rsidRDefault="00CE2BB1" w:rsidP="009A40F6">
      <w:pPr>
        <w:rPr>
          <w:rFonts w:cs="Arial"/>
          <w:lang w:val="en-GB"/>
        </w:rPr>
      </w:pPr>
    </w:p>
    <w:p w14:paraId="37670439" w14:textId="77777777" w:rsidR="0034216A" w:rsidRPr="0095694A" w:rsidRDefault="0034216A" w:rsidP="009A40F6">
      <w:pPr>
        <w:rPr>
          <w:rFonts w:cs="Arial"/>
          <w:lang w:val="en-GB"/>
        </w:rPr>
      </w:pPr>
    </w:p>
    <w:p w14:paraId="0619C3A5" w14:textId="77777777" w:rsidR="0034216A" w:rsidRPr="0095694A" w:rsidRDefault="0034216A" w:rsidP="009A40F6">
      <w:pPr>
        <w:rPr>
          <w:rFonts w:cs="Arial"/>
          <w:lang w:val="en-GB"/>
        </w:rPr>
      </w:pPr>
    </w:p>
    <w:p w14:paraId="2573489D" w14:textId="77777777" w:rsidR="0034216A" w:rsidRPr="0095694A" w:rsidRDefault="0034216A" w:rsidP="009A40F6">
      <w:pPr>
        <w:rPr>
          <w:rFonts w:cs="Arial"/>
          <w:lang w:val="en-GB"/>
        </w:rPr>
      </w:pPr>
    </w:p>
    <w:p w14:paraId="52B5874D" w14:textId="55773A86" w:rsidR="006458F9" w:rsidRPr="0095694A" w:rsidRDefault="006458F9" w:rsidP="00925363">
      <w:pPr>
        <w:rPr>
          <w:rFonts w:cs="Arial"/>
          <w:noProof/>
          <w:lang w:val="en-GB"/>
        </w:rPr>
      </w:pPr>
    </w:p>
    <w:p w14:paraId="19146DC4" w14:textId="1A4AFCC8" w:rsidR="007235B7" w:rsidRPr="0095694A" w:rsidRDefault="007235B7" w:rsidP="00925363">
      <w:pPr>
        <w:rPr>
          <w:rFonts w:cs="Arial"/>
          <w:noProof/>
          <w:lang w:val="en-GB"/>
        </w:rPr>
      </w:pPr>
    </w:p>
    <w:p w14:paraId="3FC3B50C" w14:textId="2FD2D75F" w:rsidR="00AC6302" w:rsidRPr="0095694A" w:rsidRDefault="00A3089D" w:rsidP="00925363">
      <w:pPr>
        <w:rPr>
          <w:rFonts w:cs="Arial"/>
          <w:noProof/>
          <w:lang w:val="en-GB"/>
        </w:rPr>
      </w:pPr>
      <w:commentRangeStart w:id="2"/>
      <w:r w:rsidRPr="0095694A">
        <w:rPr>
          <w:noProof/>
          <w:lang w:val="en-US" w:eastAsia="en-US"/>
        </w:rPr>
        <w:drawing>
          <wp:anchor distT="0" distB="0" distL="114300" distR="114300" simplePos="0" relativeHeight="251824640" behindDoc="0" locked="0" layoutInCell="1" allowOverlap="1" wp14:anchorId="12F1043E" wp14:editId="66502158">
            <wp:simplePos x="0" y="0"/>
            <wp:positionH relativeFrom="column">
              <wp:posOffset>1414667</wp:posOffset>
            </wp:positionH>
            <wp:positionV relativeFrom="paragraph">
              <wp:posOffset>43996</wp:posOffset>
            </wp:positionV>
            <wp:extent cx="3552506" cy="3962577"/>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linghammar\AppData\Local\Microsoft\Windows\Temporary Internet Files\Content.Word\socket-final.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52506" cy="3962577"/>
                    </a:xfrm>
                    <a:prstGeom prst="rect">
                      <a:avLst/>
                    </a:prstGeom>
                    <a:noFill/>
                    <a:ln>
                      <a:noFill/>
                    </a:ln>
                  </pic:spPr>
                </pic:pic>
              </a:graphicData>
            </a:graphic>
            <wp14:sizeRelH relativeFrom="margin">
              <wp14:pctWidth>0</wp14:pctWidth>
            </wp14:sizeRelH>
          </wp:anchor>
        </w:drawing>
      </w:r>
      <w:commentRangeEnd w:id="2"/>
      <w:r w:rsidR="0095694A" w:rsidRPr="0095694A">
        <w:rPr>
          <w:rStyle w:val="CommentReference"/>
          <w:lang w:val="en-GB"/>
        </w:rPr>
        <w:commentReference w:id="2"/>
      </w:r>
    </w:p>
    <w:p w14:paraId="520553B7" w14:textId="331B0D1D" w:rsidR="00AC6302" w:rsidRPr="0095694A" w:rsidRDefault="00AC6302" w:rsidP="00925363">
      <w:pPr>
        <w:rPr>
          <w:rFonts w:cs="Arial"/>
          <w:noProof/>
          <w:lang w:val="en-GB"/>
        </w:rPr>
      </w:pPr>
    </w:p>
    <w:p w14:paraId="316982D3" w14:textId="6A721EEE" w:rsidR="00AC6302" w:rsidRPr="0095694A" w:rsidRDefault="00AC6302" w:rsidP="00925363">
      <w:pPr>
        <w:rPr>
          <w:rFonts w:cs="Arial"/>
          <w:noProof/>
          <w:lang w:val="en-GB"/>
        </w:rPr>
      </w:pPr>
    </w:p>
    <w:p w14:paraId="37CCAF58" w14:textId="4AE98985" w:rsidR="00AC6302" w:rsidRPr="0095694A" w:rsidRDefault="00AC6302" w:rsidP="00925363">
      <w:pPr>
        <w:rPr>
          <w:rFonts w:cs="Arial"/>
          <w:noProof/>
          <w:lang w:val="en-GB"/>
        </w:rPr>
      </w:pPr>
    </w:p>
    <w:p w14:paraId="426FA2E1" w14:textId="77777777" w:rsidR="00AC6302" w:rsidRPr="0095694A" w:rsidRDefault="00AC6302" w:rsidP="00925363">
      <w:pPr>
        <w:rPr>
          <w:rFonts w:cs="Arial"/>
          <w:noProof/>
          <w:lang w:val="en-GB"/>
        </w:rPr>
      </w:pPr>
    </w:p>
    <w:p w14:paraId="4FC85865" w14:textId="77777777" w:rsidR="007C6418" w:rsidRPr="0095694A" w:rsidRDefault="00925363">
      <w:pPr>
        <w:spacing w:after="0"/>
        <w:rPr>
          <w:b/>
          <w:sz w:val="32"/>
          <w:lang w:val="en-GB"/>
        </w:rPr>
      </w:pPr>
      <w:bookmarkStart w:id="3" w:name="_Toc271303305"/>
      <w:r w:rsidRPr="0095694A">
        <w:rPr>
          <w:b/>
          <w:sz w:val="32"/>
          <w:lang w:val="en-GB"/>
        </w:rPr>
        <w:br w:type="page"/>
      </w:r>
      <w:bookmarkStart w:id="4" w:name="_Toc196097760"/>
      <w:bookmarkStart w:id="5" w:name="_Toc198438207"/>
      <w:bookmarkEnd w:id="0"/>
    </w:p>
    <w:bookmarkEnd w:id="3"/>
    <w:p w14:paraId="53F3FF8B" w14:textId="51F73C8B" w:rsidR="00827621" w:rsidRPr="0095694A" w:rsidRDefault="00571B0B" w:rsidP="003103C7">
      <w:pPr>
        <w:rPr>
          <w:b/>
          <w:sz w:val="32"/>
          <w:lang w:val="en-GB"/>
        </w:rPr>
      </w:pPr>
      <w:r w:rsidRPr="0095694A">
        <w:rPr>
          <w:b/>
          <w:sz w:val="32"/>
          <w:lang w:val="en-GB"/>
        </w:rPr>
        <w:lastRenderedPageBreak/>
        <w:t>Contents</w:t>
      </w:r>
    </w:p>
    <w:p w14:paraId="529F6411" w14:textId="77777777" w:rsidR="00A24C53" w:rsidRPr="0095694A" w:rsidRDefault="00A24C53" w:rsidP="00A24C53">
      <w:pPr>
        <w:rPr>
          <w:noProof/>
          <w:lang w:val="en-GB"/>
        </w:rPr>
      </w:pPr>
    </w:p>
    <w:bookmarkEnd w:id="4"/>
    <w:bookmarkEnd w:id="5"/>
    <w:p w14:paraId="67052CD2" w14:textId="77777777" w:rsidR="00AF5F8A" w:rsidRDefault="00571B0B">
      <w:pPr>
        <w:pStyle w:val="TOC1"/>
        <w:rPr>
          <w:rFonts w:asciiTheme="minorHAnsi" w:eastAsiaTheme="minorEastAsia" w:hAnsiTheme="minorHAnsi" w:cstheme="minorBidi"/>
          <w:noProof/>
          <w:sz w:val="22"/>
          <w:szCs w:val="22"/>
        </w:rPr>
      </w:pPr>
      <w:r w:rsidRPr="0095694A">
        <w:rPr>
          <w:lang w:val="en-GB"/>
        </w:rPr>
        <w:fldChar w:fldCharType="begin"/>
      </w:r>
      <w:r w:rsidRPr="0095694A">
        <w:rPr>
          <w:lang w:val="en-GB"/>
        </w:rPr>
        <w:instrText xml:space="preserve"> TOC \o "2-2" \h \z \t "Rubrik 1;1;Rubrik;1;Min rubrik 1;1" </w:instrText>
      </w:r>
      <w:r w:rsidRPr="0095694A">
        <w:rPr>
          <w:lang w:val="en-GB"/>
        </w:rPr>
        <w:fldChar w:fldCharType="separate"/>
      </w:r>
      <w:hyperlink w:anchor="_Toc430095777" w:history="1">
        <w:r w:rsidR="00AF5F8A" w:rsidRPr="00564BA0">
          <w:rPr>
            <w:rStyle w:val="Hyperlink"/>
            <w:noProof/>
            <w:lang w:val="en-GB"/>
          </w:rPr>
          <w:t>GB: English Instruction Gewa Andromeda Socket</w:t>
        </w:r>
        <w:r w:rsidR="00AF5F8A">
          <w:rPr>
            <w:noProof/>
            <w:webHidden/>
          </w:rPr>
          <w:tab/>
        </w:r>
        <w:r w:rsidR="00AF5F8A">
          <w:rPr>
            <w:noProof/>
            <w:webHidden/>
          </w:rPr>
          <w:fldChar w:fldCharType="begin"/>
        </w:r>
        <w:r w:rsidR="00AF5F8A">
          <w:rPr>
            <w:noProof/>
            <w:webHidden/>
          </w:rPr>
          <w:instrText xml:space="preserve"> PAGEREF _Toc430095777 \h </w:instrText>
        </w:r>
        <w:r w:rsidR="00AF5F8A">
          <w:rPr>
            <w:noProof/>
            <w:webHidden/>
          </w:rPr>
        </w:r>
        <w:r w:rsidR="00AF5F8A">
          <w:rPr>
            <w:noProof/>
            <w:webHidden/>
          </w:rPr>
          <w:fldChar w:fldCharType="separate"/>
        </w:r>
        <w:r w:rsidR="00AF5F8A">
          <w:rPr>
            <w:noProof/>
            <w:webHidden/>
          </w:rPr>
          <w:t>3</w:t>
        </w:r>
        <w:r w:rsidR="00AF5F8A">
          <w:rPr>
            <w:noProof/>
            <w:webHidden/>
          </w:rPr>
          <w:fldChar w:fldCharType="end"/>
        </w:r>
      </w:hyperlink>
    </w:p>
    <w:p w14:paraId="4C9561E9"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78" w:history="1">
        <w:r w:rsidR="00AF5F8A" w:rsidRPr="00564BA0">
          <w:rPr>
            <w:rStyle w:val="Hyperlink"/>
            <w:noProof/>
            <w:lang w:val="en-GB"/>
          </w:rPr>
          <w:t>1.</w:t>
        </w:r>
        <w:r w:rsidR="00AF5F8A">
          <w:rPr>
            <w:rFonts w:asciiTheme="minorHAnsi" w:eastAsiaTheme="minorEastAsia" w:hAnsiTheme="minorHAnsi" w:cstheme="minorBidi"/>
            <w:noProof/>
            <w:sz w:val="22"/>
            <w:szCs w:val="22"/>
          </w:rPr>
          <w:tab/>
        </w:r>
        <w:r w:rsidR="00AF5F8A" w:rsidRPr="00564BA0">
          <w:rPr>
            <w:rStyle w:val="Hyperlink"/>
            <w:noProof/>
            <w:lang w:val="en-GB"/>
          </w:rPr>
          <w:t>Introduction</w:t>
        </w:r>
        <w:r w:rsidR="00AF5F8A">
          <w:rPr>
            <w:noProof/>
            <w:webHidden/>
          </w:rPr>
          <w:tab/>
        </w:r>
        <w:r w:rsidR="00AF5F8A">
          <w:rPr>
            <w:noProof/>
            <w:webHidden/>
          </w:rPr>
          <w:fldChar w:fldCharType="begin"/>
        </w:r>
        <w:r w:rsidR="00AF5F8A">
          <w:rPr>
            <w:noProof/>
            <w:webHidden/>
          </w:rPr>
          <w:instrText xml:space="preserve"> PAGEREF _Toc430095778 \h </w:instrText>
        </w:r>
        <w:r w:rsidR="00AF5F8A">
          <w:rPr>
            <w:noProof/>
            <w:webHidden/>
          </w:rPr>
        </w:r>
        <w:r w:rsidR="00AF5F8A">
          <w:rPr>
            <w:noProof/>
            <w:webHidden/>
          </w:rPr>
          <w:fldChar w:fldCharType="separate"/>
        </w:r>
        <w:r w:rsidR="00AF5F8A">
          <w:rPr>
            <w:noProof/>
            <w:webHidden/>
          </w:rPr>
          <w:t>3</w:t>
        </w:r>
        <w:r w:rsidR="00AF5F8A">
          <w:rPr>
            <w:noProof/>
            <w:webHidden/>
          </w:rPr>
          <w:fldChar w:fldCharType="end"/>
        </w:r>
      </w:hyperlink>
    </w:p>
    <w:p w14:paraId="19D9F785"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79" w:history="1">
        <w:r w:rsidR="00AF5F8A" w:rsidRPr="00564BA0">
          <w:rPr>
            <w:rStyle w:val="Hyperlink"/>
            <w:noProof/>
            <w:lang w:val="en-GB"/>
          </w:rPr>
          <w:t>2.</w:t>
        </w:r>
        <w:r w:rsidR="00AF5F8A">
          <w:rPr>
            <w:rFonts w:asciiTheme="minorHAnsi" w:eastAsiaTheme="minorEastAsia" w:hAnsiTheme="minorHAnsi" w:cstheme="minorBidi"/>
            <w:noProof/>
            <w:sz w:val="22"/>
            <w:szCs w:val="22"/>
          </w:rPr>
          <w:tab/>
        </w:r>
        <w:r w:rsidR="00AF5F8A" w:rsidRPr="00564BA0">
          <w:rPr>
            <w:rStyle w:val="Hyperlink"/>
            <w:noProof/>
            <w:lang w:val="en-GB"/>
          </w:rPr>
          <w:t>Product Overview</w:t>
        </w:r>
        <w:r w:rsidR="00AF5F8A">
          <w:rPr>
            <w:noProof/>
            <w:webHidden/>
          </w:rPr>
          <w:tab/>
        </w:r>
        <w:r w:rsidR="00AF5F8A">
          <w:rPr>
            <w:noProof/>
            <w:webHidden/>
          </w:rPr>
          <w:fldChar w:fldCharType="begin"/>
        </w:r>
        <w:r w:rsidR="00AF5F8A">
          <w:rPr>
            <w:noProof/>
            <w:webHidden/>
          </w:rPr>
          <w:instrText xml:space="preserve"> PAGEREF _Toc430095779 \h </w:instrText>
        </w:r>
        <w:r w:rsidR="00AF5F8A">
          <w:rPr>
            <w:noProof/>
            <w:webHidden/>
          </w:rPr>
        </w:r>
        <w:r w:rsidR="00AF5F8A">
          <w:rPr>
            <w:noProof/>
            <w:webHidden/>
          </w:rPr>
          <w:fldChar w:fldCharType="separate"/>
        </w:r>
        <w:r w:rsidR="00AF5F8A">
          <w:rPr>
            <w:noProof/>
            <w:webHidden/>
          </w:rPr>
          <w:t>4</w:t>
        </w:r>
        <w:r w:rsidR="00AF5F8A">
          <w:rPr>
            <w:noProof/>
            <w:webHidden/>
          </w:rPr>
          <w:fldChar w:fldCharType="end"/>
        </w:r>
      </w:hyperlink>
    </w:p>
    <w:p w14:paraId="59F974EB"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80" w:history="1">
        <w:r w:rsidR="00AF5F8A" w:rsidRPr="00564BA0">
          <w:rPr>
            <w:rStyle w:val="Hyperlink"/>
            <w:noProof/>
            <w:lang w:val="en-GB"/>
          </w:rPr>
          <w:t>3.</w:t>
        </w:r>
        <w:r w:rsidR="00AF5F8A">
          <w:rPr>
            <w:rFonts w:asciiTheme="minorHAnsi" w:eastAsiaTheme="minorEastAsia" w:hAnsiTheme="minorHAnsi" w:cstheme="minorBidi"/>
            <w:noProof/>
            <w:sz w:val="22"/>
            <w:szCs w:val="22"/>
          </w:rPr>
          <w:tab/>
        </w:r>
        <w:r w:rsidR="00AF5F8A" w:rsidRPr="00564BA0">
          <w:rPr>
            <w:rStyle w:val="Hyperlink"/>
            <w:noProof/>
            <w:lang w:val="en-GB"/>
          </w:rPr>
          <w:t>Connection</w:t>
        </w:r>
        <w:r w:rsidR="00AF5F8A">
          <w:rPr>
            <w:noProof/>
            <w:webHidden/>
          </w:rPr>
          <w:tab/>
        </w:r>
        <w:r w:rsidR="00AF5F8A">
          <w:rPr>
            <w:noProof/>
            <w:webHidden/>
          </w:rPr>
          <w:fldChar w:fldCharType="begin"/>
        </w:r>
        <w:r w:rsidR="00AF5F8A">
          <w:rPr>
            <w:noProof/>
            <w:webHidden/>
          </w:rPr>
          <w:instrText xml:space="preserve"> PAGEREF _Toc430095780 \h </w:instrText>
        </w:r>
        <w:r w:rsidR="00AF5F8A">
          <w:rPr>
            <w:noProof/>
            <w:webHidden/>
          </w:rPr>
        </w:r>
        <w:r w:rsidR="00AF5F8A">
          <w:rPr>
            <w:noProof/>
            <w:webHidden/>
          </w:rPr>
          <w:fldChar w:fldCharType="separate"/>
        </w:r>
        <w:r w:rsidR="00AF5F8A">
          <w:rPr>
            <w:noProof/>
            <w:webHidden/>
          </w:rPr>
          <w:t>4</w:t>
        </w:r>
        <w:r w:rsidR="00AF5F8A">
          <w:rPr>
            <w:noProof/>
            <w:webHidden/>
          </w:rPr>
          <w:fldChar w:fldCharType="end"/>
        </w:r>
      </w:hyperlink>
    </w:p>
    <w:p w14:paraId="52073FC6"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81" w:history="1">
        <w:r w:rsidR="00AF5F8A" w:rsidRPr="00564BA0">
          <w:rPr>
            <w:rStyle w:val="Hyperlink"/>
            <w:noProof/>
            <w:lang w:val="en-GB"/>
          </w:rPr>
          <w:t>4.</w:t>
        </w:r>
        <w:r w:rsidR="00AF5F8A">
          <w:rPr>
            <w:rFonts w:asciiTheme="minorHAnsi" w:eastAsiaTheme="minorEastAsia" w:hAnsiTheme="minorHAnsi" w:cstheme="minorBidi"/>
            <w:noProof/>
            <w:sz w:val="22"/>
            <w:szCs w:val="22"/>
          </w:rPr>
          <w:tab/>
        </w:r>
        <w:r w:rsidR="00AF5F8A" w:rsidRPr="00564BA0">
          <w:rPr>
            <w:rStyle w:val="Hyperlink"/>
            <w:noProof/>
            <w:lang w:val="en-GB"/>
          </w:rPr>
          <w:t>Programming</w:t>
        </w:r>
        <w:r w:rsidR="00AF5F8A">
          <w:rPr>
            <w:noProof/>
            <w:webHidden/>
          </w:rPr>
          <w:tab/>
        </w:r>
        <w:r w:rsidR="00AF5F8A">
          <w:rPr>
            <w:noProof/>
            <w:webHidden/>
          </w:rPr>
          <w:fldChar w:fldCharType="begin"/>
        </w:r>
        <w:r w:rsidR="00AF5F8A">
          <w:rPr>
            <w:noProof/>
            <w:webHidden/>
          </w:rPr>
          <w:instrText xml:space="preserve"> PAGEREF _Toc430095781 \h </w:instrText>
        </w:r>
        <w:r w:rsidR="00AF5F8A">
          <w:rPr>
            <w:noProof/>
            <w:webHidden/>
          </w:rPr>
        </w:r>
        <w:r w:rsidR="00AF5F8A">
          <w:rPr>
            <w:noProof/>
            <w:webHidden/>
          </w:rPr>
          <w:fldChar w:fldCharType="separate"/>
        </w:r>
        <w:r w:rsidR="00AF5F8A">
          <w:rPr>
            <w:noProof/>
            <w:webHidden/>
          </w:rPr>
          <w:t>5</w:t>
        </w:r>
        <w:r w:rsidR="00AF5F8A">
          <w:rPr>
            <w:noProof/>
            <w:webHidden/>
          </w:rPr>
          <w:fldChar w:fldCharType="end"/>
        </w:r>
      </w:hyperlink>
    </w:p>
    <w:p w14:paraId="7B26780D"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82" w:history="1">
        <w:r w:rsidR="00AF5F8A" w:rsidRPr="00564BA0">
          <w:rPr>
            <w:rStyle w:val="Hyperlink"/>
            <w:noProof/>
            <w:lang w:val="en-GB"/>
          </w:rPr>
          <w:t>4.1</w:t>
        </w:r>
        <w:r w:rsidR="00AF5F8A">
          <w:rPr>
            <w:rFonts w:asciiTheme="minorHAnsi" w:eastAsiaTheme="minorEastAsia" w:hAnsiTheme="minorHAnsi" w:cstheme="minorBidi"/>
            <w:noProof/>
            <w:sz w:val="22"/>
            <w:szCs w:val="22"/>
          </w:rPr>
          <w:tab/>
        </w:r>
        <w:r w:rsidR="00AF5F8A" w:rsidRPr="00564BA0">
          <w:rPr>
            <w:rStyle w:val="Hyperlink"/>
            <w:noProof/>
            <w:lang w:val="en-GB"/>
          </w:rPr>
          <w:t>Control with IR transmitter</w:t>
        </w:r>
        <w:r w:rsidR="00AF5F8A">
          <w:rPr>
            <w:noProof/>
            <w:webHidden/>
          </w:rPr>
          <w:tab/>
        </w:r>
        <w:r w:rsidR="00AF5F8A">
          <w:rPr>
            <w:noProof/>
            <w:webHidden/>
          </w:rPr>
          <w:fldChar w:fldCharType="begin"/>
        </w:r>
        <w:r w:rsidR="00AF5F8A">
          <w:rPr>
            <w:noProof/>
            <w:webHidden/>
          </w:rPr>
          <w:instrText xml:space="preserve"> PAGEREF _Toc430095782 \h </w:instrText>
        </w:r>
        <w:r w:rsidR="00AF5F8A">
          <w:rPr>
            <w:noProof/>
            <w:webHidden/>
          </w:rPr>
        </w:r>
        <w:r w:rsidR="00AF5F8A">
          <w:rPr>
            <w:noProof/>
            <w:webHidden/>
          </w:rPr>
          <w:fldChar w:fldCharType="separate"/>
        </w:r>
        <w:r w:rsidR="00AF5F8A">
          <w:rPr>
            <w:noProof/>
            <w:webHidden/>
          </w:rPr>
          <w:t>5</w:t>
        </w:r>
        <w:r w:rsidR="00AF5F8A">
          <w:rPr>
            <w:noProof/>
            <w:webHidden/>
          </w:rPr>
          <w:fldChar w:fldCharType="end"/>
        </w:r>
      </w:hyperlink>
    </w:p>
    <w:p w14:paraId="0DD884DC"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83" w:history="1">
        <w:r w:rsidR="00AF5F8A" w:rsidRPr="00564BA0">
          <w:rPr>
            <w:rStyle w:val="Hyperlink"/>
            <w:noProof/>
            <w:lang w:val="en-GB"/>
          </w:rPr>
          <w:t>4.2</w:t>
        </w:r>
        <w:r w:rsidR="00AF5F8A">
          <w:rPr>
            <w:rFonts w:asciiTheme="minorHAnsi" w:eastAsiaTheme="minorEastAsia" w:hAnsiTheme="minorHAnsi" w:cstheme="minorBidi"/>
            <w:noProof/>
            <w:sz w:val="22"/>
            <w:szCs w:val="22"/>
          </w:rPr>
          <w:tab/>
        </w:r>
        <w:r w:rsidR="00AF5F8A" w:rsidRPr="00564BA0">
          <w:rPr>
            <w:rStyle w:val="Hyperlink"/>
            <w:noProof/>
            <w:lang w:val="en-GB"/>
          </w:rPr>
          <w:t>Control with Radio transmitter</w:t>
        </w:r>
        <w:r w:rsidR="00AF5F8A">
          <w:rPr>
            <w:noProof/>
            <w:webHidden/>
          </w:rPr>
          <w:tab/>
        </w:r>
        <w:r w:rsidR="00AF5F8A">
          <w:rPr>
            <w:noProof/>
            <w:webHidden/>
          </w:rPr>
          <w:fldChar w:fldCharType="begin"/>
        </w:r>
        <w:r w:rsidR="00AF5F8A">
          <w:rPr>
            <w:noProof/>
            <w:webHidden/>
          </w:rPr>
          <w:instrText xml:space="preserve"> PAGEREF _Toc430095783 \h </w:instrText>
        </w:r>
        <w:r w:rsidR="00AF5F8A">
          <w:rPr>
            <w:noProof/>
            <w:webHidden/>
          </w:rPr>
        </w:r>
        <w:r w:rsidR="00AF5F8A">
          <w:rPr>
            <w:noProof/>
            <w:webHidden/>
          </w:rPr>
          <w:fldChar w:fldCharType="separate"/>
        </w:r>
        <w:r w:rsidR="00AF5F8A">
          <w:rPr>
            <w:noProof/>
            <w:webHidden/>
          </w:rPr>
          <w:t>6</w:t>
        </w:r>
        <w:r w:rsidR="00AF5F8A">
          <w:rPr>
            <w:noProof/>
            <w:webHidden/>
          </w:rPr>
          <w:fldChar w:fldCharType="end"/>
        </w:r>
      </w:hyperlink>
    </w:p>
    <w:p w14:paraId="466DA265"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84" w:history="1">
        <w:r w:rsidR="00AF5F8A" w:rsidRPr="00564BA0">
          <w:rPr>
            <w:rStyle w:val="Hyperlink"/>
            <w:noProof/>
            <w:lang w:val="en-GB"/>
          </w:rPr>
          <w:t>4.3</w:t>
        </w:r>
        <w:r w:rsidR="00AF5F8A">
          <w:rPr>
            <w:rFonts w:asciiTheme="minorHAnsi" w:eastAsiaTheme="minorEastAsia" w:hAnsiTheme="minorHAnsi" w:cstheme="minorBidi"/>
            <w:noProof/>
            <w:sz w:val="22"/>
            <w:szCs w:val="22"/>
          </w:rPr>
          <w:tab/>
        </w:r>
        <w:r w:rsidR="00AF5F8A" w:rsidRPr="00564BA0">
          <w:rPr>
            <w:rStyle w:val="Hyperlink"/>
            <w:noProof/>
            <w:lang w:val="en-GB"/>
          </w:rPr>
          <w:t>Control with control switch</w:t>
        </w:r>
        <w:r w:rsidR="00AF5F8A">
          <w:rPr>
            <w:noProof/>
            <w:webHidden/>
          </w:rPr>
          <w:tab/>
        </w:r>
        <w:r w:rsidR="00AF5F8A">
          <w:rPr>
            <w:noProof/>
            <w:webHidden/>
          </w:rPr>
          <w:fldChar w:fldCharType="begin"/>
        </w:r>
        <w:r w:rsidR="00AF5F8A">
          <w:rPr>
            <w:noProof/>
            <w:webHidden/>
          </w:rPr>
          <w:instrText xml:space="preserve"> PAGEREF _Toc430095784 \h </w:instrText>
        </w:r>
        <w:r w:rsidR="00AF5F8A">
          <w:rPr>
            <w:noProof/>
            <w:webHidden/>
          </w:rPr>
        </w:r>
        <w:r w:rsidR="00AF5F8A">
          <w:rPr>
            <w:noProof/>
            <w:webHidden/>
          </w:rPr>
          <w:fldChar w:fldCharType="separate"/>
        </w:r>
        <w:r w:rsidR="00AF5F8A">
          <w:rPr>
            <w:noProof/>
            <w:webHidden/>
          </w:rPr>
          <w:t>7</w:t>
        </w:r>
        <w:r w:rsidR="00AF5F8A">
          <w:rPr>
            <w:noProof/>
            <w:webHidden/>
          </w:rPr>
          <w:fldChar w:fldCharType="end"/>
        </w:r>
      </w:hyperlink>
    </w:p>
    <w:p w14:paraId="76FBD88D"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85" w:history="1">
        <w:r w:rsidR="00AF5F8A" w:rsidRPr="00564BA0">
          <w:rPr>
            <w:rStyle w:val="Hyperlink"/>
            <w:noProof/>
            <w:lang w:val="en-GB"/>
          </w:rPr>
          <w:t>5.</w:t>
        </w:r>
        <w:r w:rsidR="00AF5F8A">
          <w:rPr>
            <w:rFonts w:asciiTheme="minorHAnsi" w:eastAsiaTheme="minorEastAsia" w:hAnsiTheme="minorHAnsi" w:cstheme="minorBidi"/>
            <w:noProof/>
            <w:sz w:val="22"/>
            <w:szCs w:val="22"/>
          </w:rPr>
          <w:tab/>
        </w:r>
        <w:r w:rsidR="00AF5F8A" w:rsidRPr="00564BA0">
          <w:rPr>
            <w:rStyle w:val="Hyperlink"/>
            <w:noProof/>
            <w:lang w:val="en-GB"/>
          </w:rPr>
          <w:t>Resetting to default setting</w:t>
        </w:r>
        <w:r w:rsidR="00AF5F8A">
          <w:rPr>
            <w:noProof/>
            <w:webHidden/>
          </w:rPr>
          <w:tab/>
        </w:r>
        <w:r w:rsidR="00AF5F8A">
          <w:rPr>
            <w:noProof/>
            <w:webHidden/>
          </w:rPr>
          <w:fldChar w:fldCharType="begin"/>
        </w:r>
        <w:r w:rsidR="00AF5F8A">
          <w:rPr>
            <w:noProof/>
            <w:webHidden/>
          </w:rPr>
          <w:instrText xml:space="preserve"> PAGEREF _Toc430095785 \h </w:instrText>
        </w:r>
        <w:r w:rsidR="00AF5F8A">
          <w:rPr>
            <w:noProof/>
            <w:webHidden/>
          </w:rPr>
        </w:r>
        <w:r w:rsidR="00AF5F8A">
          <w:rPr>
            <w:noProof/>
            <w:webHidden/>
          </w:rPr>
          <w:fldChar w:fldCharType="separate"/>
        </w:r>
        <w:r w:rsidR="00AF5F8A">
          <w:rPr>
            <w:noProof/>
            <w:webHidden/>
          </w:rPr>
          <w:t>7</w:t>
        </w:r>
        <w:r w:rsidR="00AF5F8A">
          <w:rPr>
            <w:noProof/>
            <w:webHidden/>
          </w:rPr>
          <w:fldChar w:fldCharType="end"/>
        </w:r>
      </w:hyperlink>
    </w:p>
    <w:p w14:paraId="36AF8D96"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86" w:history="1">
        <w:r w:rsidR="00AF5F8A" w:rsidRPr="00564BA0">
          <w:rPr>
            <w:rStyle w:val="Hyperlink"/>
            <w:noProof/>
            <w:lang w:val="en-GB"/>
          </w:rPr>
          <w:t>6.</w:t>
        </w:r>
        <w:r w:rsidR="00AF5F8A">
          <w:rPr>
            <w:rFonts w:asciiTheme="minorHAnsi" w:eastAsiaTheme="minorEastAsia" w:hAnsiTheme="minorHAnsi" w:cstheme="minorBidi"/>
            <w:noProof/>
            <w:sz w:val="22"/>
            <w:szCs w:val="22"/>
          </w:rPr>
          <w:tab/>
        </w:r>
        <w:r w:rsidR="00AF5F8A" w:rsidRPr="00564BA0">
          <w:rPr>
            <w:rStyle w:val="Hyperlink"/>
            <w:noProof/>
            <w:lang w:val="en-GB"/>
          </w:rPr>
          <w:t>Connecting an external detector eye</w:t>
        </w:r>
        <w:r w:rsidR="00AF5F8A">
          <w:rPr>
            <w:noProof/>
            <w:webHidden/>
          </w:rPr>
          <w:tab/>
        </w:r>
        <w:r w:rsidR="00AF5F8A">
          <w:rPr>
            <w:noProof/>
            <w:webHidden/>
          </w:rPr>
          <w:fldChar w:fldCharType="begin"/>
        </w:r>
        <w:r w:rsidR="00AF5F8A">
          <w:rPr>
            <w:noProof/>
            <w:webHidden/>
          </w:rPr>
          <w:instrText xml:space="preserve"> PAGEREF _Toc430095786 \h </w:instrText>
        </w:r>
        <w:r w:rsidR="00AF5F8A">
          <w:rPr>
            <w:noProof/>
            <w:webHidden/>
          </w:rPr>
        </w:r>
        <w:r w:rsidR="00AF5F8A">
          <w:rPr>
            <w:noProof/>
            <w:webHidden/>
          </w:rPr>
          <w:fldChar w:fldCharType="separate"/>
        </w:r>
        <w:r w:rsidR="00AF5F8A">
          <w:rPr>
            <w:noProof/>
            <w:webHidden/>
          </w:rPr>
          <w:t>7</w:t>
        </w:r>
        <w:r w:rsidR="00AF5F8A">
          <w:rPr>
            <w:noProof/>
            <w:webHidden/>
          </w:rPr>
          <w:fldChar w:fldCharType="end"/>
        </w:r>
      </w:hyperlink>
    </w:p>
    <w:p w14:paraId="07D790C8"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87" w:history="1">
        <w:r w:rsidR="00AF5F8A" w:rsidRPr="00564BA0">
          <w:rPr>
            <w:rStyle w:val="Hyperlink"/>
            <w:noProof/>
            <w:lang w:val="en-GB"/>
          </w:rPr>
          <w:t>7.</w:t>
        </w:r>
        <w:r w:rsidR="00AF5F8A">
          <w:rPr>
            <w:rFonts w:asciiTheme="minorHAnsi" w:eastAsiaTheme="minorEastAsia" w:hAnsiTheme="minorHAnsi" w:cstheme="minorBidi"/>
            <w:noProof/>
            <w:sz w:val="22"/>
            <w:szCs w:val="22"/>
          </w:rPr>
          <w:tab/>
        </w:r>
        <w:r w:rsidR="00AF5F8A" w:rsidRPr="00564BA0">
          <w:rPr>
            <w:rStyle w:val="Hyperlink"/>
            <w:noProof/>
            <w:lang w:val="en-GB"/>
          </w:rPr>
          <w:t>Cleaning</w:t>
        </w:r>
        <w:r w:rsidR="00AF5F8A">
          <w:rPr>
            <w:noProof/>
            <w:webHidden/>
          </w:rPr>
          <w:tab/>
        </w:r>
        <w:r w:rsidR="00AF5F8A">
          <w:rPr>
            <w:noProof/>
            <w:webHidden/>
          </w:rPr>
          <w:fldChar w:fldCharType="begin"/>
        </w:r>
        <w:r w:rsidR="00AF5F8A">
          <w:rPr>
            <w:noProof/>
            <w:webHidden/>
          </w:rPr>
          <w:instrText xml:space="preserve"> PAGEREF _Toc430095787 \h </w:instrText>
        </w:r>
        <w:r w:rsidR="00AF5F8A">
          <w:rPr>
            <w:noProof/>
            <w:webHidden/>
          </w:rPr>
        </w:r>
        <w:r w:rsidR="00AF5F8A">
          <w:rPr>
            <w:noProof/>
            <w:webHidden/>
          </w:rPr>
          <w:fldChar w:fldCharType="separate"/>
        </w:r>
        <w:r w:rsidR="00AF5F8A">
          <w:rPr>
            <w:noProof/>
            <w:webHidden/>
          </w:rPr>
          <w:t>8</w:t>
        </w:r>
        <w:r w:rsidR="00AF5F8A">
          <w:rPr>
            <w:noProof/>
            <w:webHidden/>
          </w:rPr>
          <w:fldChar w:fldCharType="end"/>
        </w:r>
      </w:hyperlink>
    </w:p>
    <w:p w14:paraId="73DA0199"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88" w:history="1">
        <w:r w:rsidR="00AF5F8A" w:rsidRPr="00564BA0">
          <w:rPr>
            <w:rStyle w:val="Hyperlink"/>
            <w:noProof/>
            <w:lang w:val="en-GB"/>
          </w:rPr>
          <w:t>8.</w:t>
        </w:r>
        <w:r w:rsidR="00AF5F8A">
          <w:rPr>
            <w:rFonts w:asciiTheme="minorHAnsi" w:eastAsiaTheme="minorEastAsia" w:hAnsiTheme="minorHAnsi" w:cstheme="minorBidi"/>
            <w:noProof/>
            <w:sz w:val="22"/>
            <w:szCs w:val="22"/>
          </w:rPr>
          <w:tab/>
        </w:r>
        <w:r w:rsidR="00AF5F8A" w:rsidRPr="00564BA0">
          <w:rPr>
            <w:rStyle w:val="Hyperlink"/>
            <w:noProof/>
            <w:lang w:val="en-GB"/>
          </w:rPr>
          <w:t>Safety and responsibility</w:t>
        </w:r>
        <w:r w:rsidR="00AF5F8A">
          <w:rPr>
            <w:noProof/>
            <w:webHidden/>
          </w:rPr>
          <w:tab/>
        </w:r>
        <w:r w:rsidR="00AF5F8A">
          <w:rPr>
            <w:noProof/>
            <w:webHidden/>
          </w:rPr>
          <w:fldChar w:fldCharType="begin"/>
        </w:r>
        <w:r w:rsidR="00AF5F8A">
          <w:rPr>
            <w:noProof/>
            <w:webHidden/>
          </w:rPr>
          <w:instrText xml:space="preserve"> PAGEREF _Toc430095788 \h </w:instrText>
        </w:r>
        <w:r w:rsidR="00AF5F8A">
          <w:rPr>
            <w:noProof/>
            <w:webHidden/>
          </w:rPr>
        </w:r>
        <w:r w:rsidR="00AF5F8A">
          <w:rPr>
            <w:noProof/>
            <w:webHidden/>
          </w:rPr>
          <w:fldChar w:fldCharType="separate"/>
        </w:r>
        <w:r w:rsidR="00AF5F8A">
          <w:rPr>
            <w:noProof/>
            <w:webHidden/>
          </w:rPr>
          <w:t>8</w:t>
        </w:r>
        <w:r w:rsidR="00AF5F8A">
          <w:rPr>
            <w:noProof/>
            <w:webHidden/>
          </w:rPr>
          <w:fldChar w:fldCharType="end"/>
        </w:r>
      </w:hyperlink>
    </w:p>
    <w:p w14:paraId="0D7C4C96"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89" w:history="1">
        <w:r w:rsidR="00AF5F8A" w:rsidRPr="00564BA0">
          <w:rPr>
            <w:rStyle w:val="Hyperlink"/>
            <w:noProof/>
            <w:lang w:val="en-GB"/>
          </w:rPr>
          <w:t>8.1</w:t>
        </w:r>
        <w:r w:rsidR="00AF5F8A">
          <w:rPr>
            <w:rFonts w:asciiTheme="minorHAnsi" w:eastAsiaTheme="minorEastAsia" w:hAnsiTheme="minorHAnsi" w:cstheme="minorBidi"/>
            <w:noProof/>
            <w:sz w:val="22"/>
            <w:szCs w:val="22"/>
          </w:rPr>
          <w:tab/>
        </w:r>
        <w:r w:rsidR="00AF5F8A" w:rsidRPr="00564BA0">
          <w:rPr>
            <w:rStyle w:val="Hyperlink"/>
            <w:noProof/>
            <w:lang w:val="en-GB"/>
          </w:rPr>
          <w:t>Conformity with the Medical Devices Directive</w:t>
        </w:r>
        <w:r w:rsidR="00AF5F8A">
          <w:rPr>
            <w:noProof/>
            <w:webHidden/>
          </w:rPr>
          <w:tab/>
        </w:r>
        <w:r w:rsidR="00AF5F8A">
          <w:rPr>
            <w:noProof/>
            <w:webHidden/>
          </w:rPr>
          <w:fldChar w:fldCharType="begin"/>
        </w:r>
        <w:r w:rsidR="00AF5F8A">
          <w:rPr>
            <w:noProof/>
            <w:webHidden/>
          </w:rPr>
          <w:instrText xml:space="preserve"> PAGEREF _Toc430095789 \h </w:instrText>
        </w:r>
        <w:r w:rsidR="00AF5F8A">
          <w:rPr>
            <w:noProof/>
            <w:webHidden/>
          </w:rPr>
        </w:r>
        <w:r w:rsidR="00AF5F8A">
          <w:rPr>
            <w:noProof/>
            <w:webHidden/>
          </w:rPr>
          <w:fldChar w:fldCharType="separate"/>
        </w:r>
        <w:r w:rsidR="00AF5F8A">
          <w:rPr>
            <w:noProof/>
            <w:webHidden/>
          </w:rPr>
          <w:t>8</w:t>
        </w:r>
        <w:r w:rsidR="00AF5F8A">
          <w:rPr>
            <w:noProof/>
            <w:webHidden/>
          </w:rPr>
          <w:fldChar w:fldCharType="end"/>
        </w:r>
      </w:hyperlink>
    </w:p>
    <w:p w14:paraId="7492CFA9"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90" w:history="1">
        <w:r w:rsidR="00AF5F8A" w:rsidRPr="00564BA0">
          <w:rPr>
            <w:rStyle w:val="Hyperlink"/>
            <w:noProof/>
            <w:lang w:val="en-GB"/>
          </w:rPr>
          <w:t>8.2</w:t>
        </w:r>
        <w:r w:rsidR="00AF5F8A">
          <w:rPr>
            <w:rFonts w:asciiTheme="minorHAnsi" w:eastAsiaTheme="minorEastAsia" w:hAnsiTheme="minorHAnsi" w:cstheme="minorBidi"/>
            <w:noProof/>
            <w:sz w:val="22"/>
            <w:szCs w:val="22"/>
          </w:rPr>
          <w:tab/>
        </w:r>
        <w:r w:rsidR="00AF5F8A" w:rsidRPr="00564BA0">
          <w:rPr>
            <w:rStyle w:val="Hyperlink"/>
            <w:noProof/>
            <w:lang w:val="en-GB"/>
          </w:rPr>
          <w:t>Recycling Waste Electrical and Electronic Equipment</w:t>
        </w:r>
        <w:r w:rsidR="00AF5F8A">
          <w:rPr>
            <w:noProof/>
            <w:webHidden/>
          </w:rPr>
          <w:tab/>
        </w:r>
        <w:r w:rsidR="00AF5F8A">
          <w:rPr>
            <w:noProof/>
            <w:webHidden/>
          </w:rPr>
          <w:fldChar w:fldCharType="begin"/>
        </w:r>
        <w:r w:rsidR="00AF5F8A">
          <w:rPr>
            <w:noProof/>
            <w:webHidden/>
          </w:rPr>
          <w:instrText xml:space="preserve"> PAGEREF _Toc430095790 \h </w:instrText>
        </w:r>
        <w:r w:rsidR="00AF5F8A">
          <w:rPr>
            <w:noProof/>
            <w:webHidden/>
          </w:rPr>
        </w:r>
        <w:r w:rsidR="00AF5F8A">
          <w:rPr>
            <w:noProof/>
            <w:webHidden/>
          </w:rPr>
          <w:fldChar w:fldCharType="separate"/>
        </w:r>
        <w:r w:rsidR="00AF5F8A">
          <w:rPr>
            <w:noProof/>
            <w:webHidden/>
          </w:rPr>
          <w:t>8</w:t>
        </w:r>
        <w:r w:rsidR="00AF5F8A">
          <w:rPr>
            <w:noProof/>
            <w:webHidden/>
          </w:rPr>
          <w:fldChar w:fldCharType="end"/>
        </w:r>
      </w:hyperlink>
    </w:p>
    <w:p w14:paraId="3F3576F0" w14:textId="77777777" w:rsidR="00AF5F8A" w:rsidRDefault="00A570E3">
      <w:pPr>
        <w:pStyle w:val="TOC1"/>
        <w:tabs>
          <w:tab w:val="left" w:pos="440"/>
        </w:tabs>
        <w:rPr>
          <w:rFonts w:asciiTheme="minorHAnsi" w:eastAsiaTheme="minorEastAsia" w:hAnsiTheme="minorHAnsi" w:cstheme="minorBidi"/>
          <w:noProof/>
          <w:sz w:val="22"/>
          <w:szCs w:val="22"/>
        </w:rPr>
      </w:pPr>
      <w:hyperlink w:anchor="_Toc430095791" w:history="1">
        <w:r w:rsidR="00AF5F8A" w:rsidRPr="00564BA0">
          <w:rPr>
            <w:rStyle w:val="Hyperlink"/>
            <w:noProof/>
            <w:lang w:val="en-GB"/>
          </w:rPr>
          <w:t>9.</w:t>
        </w:r>
        <w:r w:rsidR="00AF5F8A">
          <w:rPr>
            <w:rFonts w:asciiTheme="minorHAnsi" w:eastAsiaTheme="minorEastAsia" w:hAnsiTheme="minorHAnsi" w:cstheme="minorBidi"/>
            <w:noProof/>
            <w:sz w:val="22"/>
            <w:szCs w:val="22"/>
          </w:rPr>
          <w:tab/>
        </w:r>
        <w:r w:rsidR="00AF5F8A" w:rsidRPr="00564BA0">
          <w:rPr>
            <w:rStyle w:val="Hyperlink"/>
            <w:noProof/>
            <w:lang w:val="en-GB"/>
          </w:rPr>
          <w:t>Technical data</w:t>
        </w:r>
        <w:r w:rsidR="00AF5F8A">
          <w:rPr>
            <w:noProof/>
            <w:webHidden/>
          </w:rPr>
          <w:tab/>
        </w:r>
        <w:r w:rsidR="00AF5F8A">
          <w:rPr>
            <w:noProof/>
            <w:webHidden/>
          </w:rPr>
          <w:fldChar w:fldCharType="begin"/>
        </w:r>
        <w:r w:rsidR="00AF5F8A">
          <w:rPr>
            <w:noProof/>
            <w:webHidden/>
          </w:rPr>
          <w:instrText xml:space="preserve"> PAGEREF _Toc430095791 \h </w:instrText>
        </w:r>
        <w:r w:rsidR="00AF5F8A">
          <w:rPr>
            <w:noProof/>
            <w:webHidden/>
          </w:rPr>
        </w:r>
        <w:r w:rsidR="00AF5F8A">
          <w:rPr>
            <w:noProof/>
            <w:webHidden/>
          </w:rPr>
          <w:fldChar w:fldCharType="separate"/>
        </w:r>
        <w:r w:rsidR="00AF5F8A">
          <w:rPr>
            <w:noProof/>
            <w:webHidden/>
          </w:rPr>
          <w:t>9</w:t>
        </w:r>
        <w:r w:rsidR="00AF5F8A">
          <w:rPr>
            <w:noProof/>
            <w:webHidden/>
          </w:rPr>
          <w:fldChar w:fldCharType="end"/>
        </w:r>
      </w:hyperlink>
    </w:p>
    <w:p w14:paraId="0120A870"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92" w:history="1">
        <w:r w:rsidR="00AF5F8A" w:rsidRPr="00564BA0">
          <w:rPr>
            <w:rStyle w:val="Hyperlink"/>
            <w:noProof/>
            <w:lang w:val="en-GB"/>
          </w:rPr>
          <w:t>9.1</w:t>
        </w:r>
        <w:r w:rsidR="00AF5F8A">
          <w:rPr>
            <w:rFonts w:asciiTheme="minorHAnsi" w:eastAsiaTheme="minorEastAsia" w:hAnsiTheme="minorHAnsi" w:cstheme="minorBidi"/>
            <w:noProof/>
            <w:sz w:val="22"/>
            <w:szCs w:val="22"/>
          </w:rPr>
          <w:tab/>
        </w:r>
        <w:r w:rsidR="00AF5F8A" w:rsidRPr="00564BA0">
          <w:rPr>
            <w:rStyle w:val="Hyperlink"/>
            <w:noProof/>
            <w:lang w:val="en-GB"/>
          </w:rPr>
          <w:t>Environment</w:t>
        </w:r>
        <w:r w:rsidR="00AF5F8A">
          <w:rPr>
            <w:noProof/>
            <w:webHidden/>
          </w:rPr>
          <w:tab/>
        </w:r>
        <w:r w:rsidR="00AF5F8A">
          <w:rPr>
            <w:noProof/>
            <w:webHidden/>
          </w:rPr>
          <w:fldChar w:fldCharType="begin"/>
        </w:r>
        <w:r w:rsidR="00AF5F8A">
          <w:rPr>
            <w:noProof/>
            <w:webHidden/>
          </w:rPr>
          <w:instrText xml:space="preserve"> PAGEREF _Toc430095792 \h </w:instrText>
        </w:r>
        <w:r w:rsidR="00AF5F8A">
          <w:rPr>
            <w:noProof/>
            <w:webHidden/>
          </w:rPr>
        </w:r>
        <w:r w:rsidR="00AF5F8A">
          <w:rPr>
            <w:noProof/>
            <w:webHidden/>
          </w:rPr>
          <w:fldChar w:fldCharType="separate"/>
        </w:r>
        <w:r w:rsidR="00AF5F8A">
          <w:rPr>
            <w:noProof/>
            <w:webHidden/>
          </w:rPr>
          <w:t>9</w:t>
        </w:r>
        <w:r w:rsidR="00AF5F8A">
          <w:rPr>
            <w:noProof/>
            <w:webHidden/>
          </w:rPr>
          <w:fldChar w:fldCharType="end"/>
        </w:r>
      </w:hyperlink>
    </w:p>
    <w:p w14:paraId="5CEA7C98" w14:textId="77777777" w:rsidR="00AF5F8A" w:rsidRDefault="00A570E3">
      <w:pPr>
        <w:pStyle w:val="TOC2"/>
        <w:tabs>
          <w:tab w:val="left" w:pos="960"/>
        </w:tabs>
        <w:rPr>
          <w:rFonts w:asciiTheme="minorHAnsi" w:eastAsiaTheme="minorEastAsia" w:hAnsiTheme="minorHAnsi" w:cstheme="minorBidi"/>
          <w:noProof/>
          <w:sz w:val="22"/>
          <w:szCs w:val="22"/>
        </w:rPr>
      </w:pPr>
      <w:hyperlink w:anchor="_Toc430095793" w:history="1">
        <w:r w:rsidR="00AF5F8A" w:rsidRPr="00564BA0">
          <w:rPr>
            <w:rStyle w:val="Hyperlink"/>
            <w:noProof/>
            <w:lang w:val="en-GB"/>
          </w:rPr>
          <w:t>9.2</w:t>
        </w:r>
        <w:r w:rsidR="00AF5F8A">
          <w:rPr>
            <w:rFonts w:asciiTheme="minorHAnsi" w:eastAsiaTheme="minorEastAsia" w:hAnsiTheme="minorHAnsi" w:cstheme="minorBidi"/>
            <w:noProof/>
            <w:sz w:val="22"/>
            <w:szCs w:val="22"/>
          </w:rPr>
          <w:tab/>
        </w:r>
        <w:r w:rsidR="00AF5F8A" w:rsidRPr="00564BA0">
          <w:rPr>
            <w:rStyle w:val="Hyperlink"/>
            <w:noProof/>
            <w:lang w:val="en-GB"/>
          </w:rPr>
          <w:t>Technical data</w:t>
        </w:r>
        <w:r w:rsidR="00AF5F8A">
          <w:rPr>
            <w:noProof/>
            <w:webHidden/>
          </w:rPr>
          <w:tab/>
        </w:r>
        <w:r w:rsidR="00AF5F8A">
          <w:rPr>
            <w:noProof/>
            <w:webHidden/>
          </w:rPr>
          <w:fldChar w:fldCharType="begin"/>
        </w:r>
        <w:r w:rsidR="00AF5F8A">
          <w:rPr>
            <w:noProof/>
            <w:webHidden/>
          </w:rPr>
          <w:instrText xml:space="preserve"> PAGEREF _Toc430095793 \h </w:instrText>
        </w:r>
        <w:r w:rsidR="00AF5F8A">
          <w:rPr>
            <w:noProof/>
            <w:webHidden/>
          </w:rPr>
        </w:r>
        <w:r w:rsidR="00AF5F8A">
          <w:rPr>
            <w:noProof/>
            <w:webHidden/>
          </w:rPr>
          <w:fldChar w:fldCharType="separate"/>
        </w:r>
        <w:r w:rsidR="00AF5F8A">
          <w:rPr>
            <w:noProof/>
            <w:webHidden/>
          </w:rPr>
          <w:t>9</w:t>
        </w:r>
        <w:r w:rsidR="00AF5F8A">
          <w:rPr>
            <w:noProof/>
            <w:webHidden/>
          </w:rPr>
          <w:fldChar w:fldCharType="end"/>
        </w:r>
      </w:hyperlink>
    </w:p>
    <w:p w14:paraId="06AA001E" w14:textId="3E913945" w:rsidR="00D75A88" w:rsidRPr="0095694A" w:rsidRDefault="00571B0B" w:rsidP="00D75A88">
      <w:pPr>
        <w:rPr>
          <w:lang w:val="en-GB"/>
        </w:rPr>
      </w:pPr>
      <w:r w:rsidRPr="0095694A">
        <w:rPr>
          <w:lang w:val="en-GB"/>
        </w:rPr>
        <w:fldChar w:fldCharType="end"/>
      </w:r>
    </w:p>
    <w:p w14:paraId="42D344F5" w14:textId="77777777" w:rsidR="00DE2B8F" w:rsidRPr="0095694A" w:rsidRDefault="00DE2B8F">
      <w:pPr>
        <w:spacing w:after="0"/>
        <w:rPr>
          <w:rFonts w:cs="Arial"/>
          <w:b/>
          <w:bCs/>
          <w:kern w:val="32"/>
          <w:sz w:val="32"/>
          <w:szCs w:val="32"/>
          <w:lang w:val="en-GB"/>
        </w:rPr>
      </w:pPr>
      <w:r w:rsidRPr="0095694A">
        <w:rPr>
          <w:lang w:val="en-GB"/>
        </w:rPr>
        <w:br w:type="page"/>
      </w:r>
    </w:p>
    <w:p w14:paraId="03AE8F23" w14:textId="7C827A70" w:rsidR="00BA7EC7" w:rsidRPr="0095694A" w:rsidRDefault="00571B0B" w:rsidP="00571B0B">
      <w:pPr>
        <w:pStyle w:val="Title"/>
        <w:rPr>
          <w:lang w:val="en-GB"/>
        </w:rPr>
      </w:pPr>
      <w:bookmarkStart w:id="6" w:name="_Toc430095777"/>
      <w:r w:rsidRPr="0095694A">
        <w:rPr>
          <w:lang w:val="en-GB"/>
        </w:rPr>
        <w:lastRenderedPageBreak/>
        <w:t xml:space="preserve">GB: English Instruction </w:t>
      </w:r>
      <w:proofErr w:type="spellStart"/>
      <w:r w:rsidRPr="0095694A">
        <w:rPr>
          <w:lang w:val="en-GB"/>
        </w:rPr>
        <w:t>Gewa</w:t>
      </w:r>
      <w:proofErr w:type="spellEnd"/>
      <w:r w:rsidRPr="0095694A">
        <w:rPr>
          <w:lang w:val="en-GB"/>
        </w:rPr>
        <w:t xml:space="preserve"> Andromeda Socket</w:t>
      </w:r>
      <w:bookmarkEnd w:id="6"/>
    </w:p>
    <w:p w14:paraId="29C07497" w14:textId="33E90E04" w:rsidR="00571B0B" w:rsidRPr="0095694A" w:rsidRDefault="00571B0B" w:rsidP="00E81C15">
      <w:pPr>
        <w:pStyle w:val="Heading1"/>
        <w:rPr>
          <w:lang w:val="en-GB"/>
        </w:rPr>
      </w:pPr>
      <w:bookmarkStart w:id="7" w:name="_Toc430095778"/>
      <w:r w:rsidRPr="0095694A">
        <w:rPr>
          <w:lang w:val="en-GB"/>
        </w:rPr>
        <w:t>Introduction</w:t>
      </w:r>
      <w:bookmarkEnd w:id="7"/>
    </w:p>
    <w:p w14:paraId="7E27DD72" w14:textId="52EE3ABD" w:rsidR="00571B0B" w:rsidRPr="0095694A" w:rsidRDefault="0096154E" w:rsidP="003242A6">
      <w:pPr>
        <w:spacing w:after="0"/>
        <w:rPr>
          <w:lang w:val="en-GB"/>
        </w:rPr>
      </w:pPr>
      <w:r w:rsidRPr="0095694A">
        <w:rPr>
          <w:lang w:val="en-GB"/>
        </w:rPr>
        <w:t xml:space="preserve">The </w:t>
      </w:r>
      <w:proofErr w:type="spellStart"/>
      <w:r w:rsidR="004356CF" w:rsidRPr="0095694A">
        <w:rPr>
          <w:lang w:val="en-GB"/>
        </w:rPr>
        <w:t>Gewa</w:t>
      </w:r>
      <w:proofErr w:type="spellEnd"/>
      <w:r w:rsidR="004356CF" w:rsidRPr="0095694A">
        <w:rPr>
          <w:lang w:val="en-GB"/>
        </w:rPr>
        <w:t xml:space="preserve"> Andromeda Socket</w:t>
      </w:r>
      <w:r w:rsidR="00571B0B" w:rsidRPr="0095694A">
        <w:rPr>
          <w:lang w:val="en-GB"/>
        </w:rPr>
        <w:t xml:space="preserve"> is a so called relay unit. By connecting the relay unit between, for example, a lamp and a </w:t>
      </w:r>
      <w:r w:rsidR="0095694A" w:rsidRPr="0095694A">
        <w:rPr>
          <w:lang w:val="en-GB"/>
        </w:rPr>
        <w:t>wall socket</w:t>
      </w:r>
      <w:r w:rsidR="00571B0B" w:rsidRPr="0095694A">
        <w:rPr>
          <w:lang w:val="en-GB"/>
        </w:rPr>
        <w:t>, you can turn the lamp off and on with a transmitter or a control switch.</w:t>
      </w:r>
    </w:p>
    <w:p w14:paraId="4C6BD0B6" w14:textId="77777777" w:rsidR="00571B0B" w:rsidRPr="0095694A" w:rsidRDefault="00571B0B" w:rsidP="003242A6">
      <w:pPr>
        <w:spacing w:after="0"/>
        <w:rPr>
          <w:lang w:val="en-GB"/>
        </w:rPr>
      </w:pPr>
    </w:p>
    <w:p w14:paraId="765788E7" w14:textId="6EA00DA5" w:rsidR="009820CA" w:rsidRPr="0095694A" w:rsidRDefault="009820CA" w:rsidP="003242A6">
      <w:pPr>
        <w:spacing w:after="0"/>
        <w:rPr>
          <w:lang w:val="en-GB"/>
        </w:rPr>
      </w:pPr>
      <w:r w:rsidRPr="0095694A">
        <w:rPr>
          <w:noProof/>
          <w:lang w:val="en-US" w:eastAsia="en-US"/>
        </w:rPr>
        <mc:AlternateContent>
          <mc:Choice Requires="wpg">
            <w:drawing>
              <wp:anchor distT="0" distB="0" distL="114300" distR="114300" simplePos="0" relativeHeight="251854336" behindDoc="0" locked="0" layoutInCell="1" allowOverlap="1" wp14:anchorId="6565CD10" wp14:editId="2B1C1D83">
                <wp:simplePos x="0" y="0"/>
                <wp:positionH relativeFrom="column">
                  <wp:posOffset>1422943</wp:posOffset>
                </wp:positionH>
                <wp:positionV relativeFrom="paragraph">
                  <wp:posOffset>709395</wp:posOffset>
                </wp:positionV>
                <wp:extent cx="483235" cy="234950"/>
                <wp:effectExtent l="19050" t="114300" r="12065" b="107950"/>
                <wp:wrapNone/>
                <wp:docPr id="18976" name="Grupp 18976"/>
                <wp:cNvGraphicFramePr/>
                <a:graphic xmlns:a="http://schemas.openxmlformats.org/drawingml/2006/main">
                  <a:graphicData uri="http://schemas.microsoft.com/office/word/2010/wordprocessingGroup">
                    <wpg:wgp>
                      <wpg:cNvGrpSpPr/>
                      <wpg:grpSpPr>
                        <a:xfrm rot="19596053">
                          <a:off x="0" y="0"/>
                          <a:ext cx="483235" cy="234950"/>
                          <a:chOff x="0" y="0"/>
                          <a:chExt cx="495300" cy="241300"/>
                        </a:xfrm>
                      </wpg:grpSpPr>
                      <wps:wsp>
                        <wps:cNvPr id="19058" name="Rektangel med rundade hörn 19058"/>
                        <wps:cNvSpPr/>
                        <wps:spPr>
                          <a:xfrm>
                            <a:off x="0" y="0"/>
                            <a:ext cx="495300" cy="241300"/>
                          </a:xfrm>
                          <a:prstGeom prst="round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59" name="Grupp 19059"/>
                        <wpg:cNvGrpSpPr/>
                        <wpg:grpSpPr>
                          <a:xfrm>
                            <a:off x="78377" y="45720"/>
                            <a:ext cx="346248" cy="154593"/>
                            <a:chOff x="0" y="0"/>
                            <a:chExt cx="346248" cy="154593"/>
                          </a:xfrm>
                        </wpg:grpSpPr>
                        <wps:wsp>
                          <wps:cNvPr id="19060" name="Rektangel med rundade hörn 19060"/>
                          <wps:cNvSpPr/>
                          <wps:spPr>
                            <a:xfrm>
                              <a:off x="281709" y="0"/>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1" name="Rektangel med rundade hörn 19061"/>
                          <wps:cNvSpPr/>
                          <wps:spPr>
                            <a:xfrm>
                              <a:off x="284018" y="92363"/>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2" name="Rektangel med rundade hörn 19062"/>
                          <wps:cNvSpPr/>
                          <wps:spPr>
                            <a:xfrm>
                              <a:off x="187036" y="0"/>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3" name="Rektangel med rundade hörn 19063"/>
                          <wps:cNvSpPr/>
                          <wps:spPr>
                            <a:xfrm>
                              <a:off x="187036" y="92363"/>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4" name="Rektangel med rundade hörn 19064"/>
                          <wps:cNvSpPr/>
                          <wps:spPr>
                            <a:xfrm>
                              <a:off x="94673" y="0"/>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5" name="Rektangel med rundade hörn 19065"/>
                          <wps:cNvSpPr/>
                          <wps:spPr>
                            <a:xfrm>
                              <a:off x="94673" y="92363"/>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7" name="Rektangel med rundade hörn 19067"/>
                          <wps:cNvSpPr/>
                          <wps:spPr>
                            <a:xfrm>
                              <a:off x="0" y="0"/>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8" name="Rektangel med rundade hörn 19068"/>
                          <wps:cNvSpPr/>
                          <wps:spPr>
                            <a:xfrm>
                              <a:off x="0" y="92363"/>
                              <a:ext cx="62230" cy="6223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7BBACB2A" id="Grupp 18976" o:spid="_x0000_s1026" style="position:absolute;margin-left:112.05pt;margin-top:55.85pt;width:38.05pt;height:18.5pt;rotation:-2188845fd;z-index:251854336" coordsize="4953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">
                <v:roundrect id="Rektangel med rundade hörn 19058" o:spid="_x0000_s1027" style="position:absolute;width:495300;height:2413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5PckA&#10;AADeAAAADwAAAGRycy9kb3ducmV2LnhtbESPQUvDQBCF74L/YRnBi7SbVqw2dltKQfBQLI059Dhm&#10;xySanQ27axP/fecgeJvhvXnvm9VmdJ06U4itZwOzaQaKuPK25dpA+f4yeQIVE7LFzjMZ+KUIm/X1&#10;1Qpz6wc+0rlItZIQjjkaaFLqc61j1ZDDOPU9sWifPjhMsoZa24CDhLtOz7NsoR22LA0N9rRrqPou&#10;fpyBg5s/lvfx+NGG09fdfrbc7oa3wZjbm3H7DCrRmP7Nf9evVvCX2YPwyjsyg15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z5PckAAADeAAAADwAAAAAAAAAAAAAAAACYAgAA&#10;ZHJzL2Rvd25yZXYueG1sUEsFBgAAAAAEAAQA9QAAAI4DAAAAAA==&#10;" fillcolor="#404040 [2429]" stroked="f" strokeweight="2pt"/>
                <v:group id="Grupp 19059" o:spid="_x0000_s1028" style="position:absolute;left:78377;top:45720;width:346248;height:154593" coordsize="346248,15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OhqcQAAADeAAAADwAAAGRycy9kb3ducmV2LnhtbERPS4vCMBC+C/sfwix4&#10;07QrilajiOwuexDBB4i3oRnbYjMpTbat/94Igrf5+J6zWHWmFA3VrrCsIB5GIIhTqwvOFJyOP4Mp&#10;COeRNZaWScGdHKyWH70FJtq2vKfm4DMRQtglqCD3vkqkdGlOBt3QVsSBu9raoA+wzqSusQ3hppRf&#10;UTSRBgsODTlWtMkpvR3+jYLfFtv1KP5utrfr5n45jnfnbUxK9T+79RyEp86/xS/3nw7zZ9F4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OhqcQAAADeAAAA&#10;DwAAAAAAAAAAAAAAAACqAgAAZHJzL2Rvd25yZXYueG1sUEsFBgAAAAAEAAQA+gAAAJsDAAAAAA==&#10;">
                  <v:roundrect id="Rektangel med rundade hörn 19060" o:spid="_x0000_s1029" style="position:absolute;left:281709;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1ccA&#10;AADeAAAADwAAAGRycy9kb3ducmV2LnhtbESPQW/CMAyF75P4D5GRuI0UDowWQjWNTULaaRS0HU3j&#10;tVUbp2oy6P79fJjEzZaf33vfNh9dp640hMazgcU8AUVcettwZeBUvD2uQYWIbLHzTAZ+KUC+mzxs&#10;MbP+xh90PcZKiQmHDA3UMfaZ1qGsyWGY+55Ybt9+cBhlHSptB7yJuev0MklW2mHDklBjTy81le3x&#10;xxmg/WdVPL27r+KyL9Pl4tz6M78aM5uOzxtQkcZ4F/9/H6zUT5OVAAiOzK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VdXHAAAA3gAAAA8AAAAAAAAAAAAAAAAAmAIAAGRy&#10;cy9kb3ducmV2LnhtbFBLBQYAAAAABAAEAPUAAACMAwAAAAA=&#10;" fillcolor="#d8d8d8 [2732]" strokecolor="#7f7f7f [1612]" strokeweight="2pt"/>
                  <v:roundrect id="Rektangel med rundade hörn 19061" o:spid="_x0000_s1030" style="position:absolute;left:284018;top:92363;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wTsMA&#10;AADeAAAADwAAAGRycy9kb3ducmV2LnhtbERPTYvCMBC9C/sfwizsTdN6UFuNIusuLHjSKnocm7Et&#10;NpPSZLX+eyMI3ubxPme26EwtrtS6yrKCeBCBIM6trrhQsMt++xMQziNrrC2Tgjs5WMw/ejNMtb3x&#10;hq5bX4gQwi5FBaX3TSqly0sy6Aa2IQ7c2bYGfYBtIXWLtxBuajmMopE0WHFoKLGh75Lyy/bfKKDV&#10;ocjGa3PMTqs8Gcb7i93zj1Jfn91yCsJT59/il/tPh/lJNIrh+U6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wTsMAAADeAAAADwAAAAAAAAAAAAAAAACYAgAAZHJzL2Rv&#10;d25yZXYueG1sUEsFBgAAAAAEAAQA9QAAAIgDAAAAAA==&#10;" fillcolor="#d8d8d8 [2732]" strokecolor="#7f7f7f [1612]" strokeweight="2pt"/>
                  <v:roundrect id="Rektangel med rundade hörn 19062" o:spid="_x0000_s1031" style="position:absolute;left:187036;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OcQA&#10;AADeAAAADwAAAGRycy9kb3ducmV2LnhtbERPTWvCQBC9C/0PyxR6MxtzsDW6itQWCp6aGPQ4Zsck&#10;mJ0N2a2J/75bKHibx/uc1WY0rbhR7xrLCmZRDIK4tLrhSsEh/5y+gXAeWWNrmRTcycFm/TRZYart&#10;wN90y3wlQgi7FBXU3neplK6syaCLbEccuIvtDfoA+0rqHocQblqZxPFcGmw4NNTY0XtN5TX7MQpo&#10;d6zy17055edduUhmxdUW/KHUy/O4XYLwNPqH+N/9pcP8RTxP4O+dc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bjnEAAAA3gAAAA8AAAAAAAAAAAAAAAAAmAIAAGRycy9k&#10;b3ducmV2LnhtbFBLBQYAAAAABAAEAPUAAACJAwAAAAA=&#10;" fillcolor="#d8d8d8 [2732]" strokecolor="#7f7f7f [1612]" strokeweight="2pt"/>
                  <v:roundrect id="Rektangel med rundade hörn 19063" o:spid="_x0000_s1032" style="position:absolute;left:187036;top:92363;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LosQA&#10;AADeAAAADwAAAGRycy9kb3ducmV2LnhtbERPTWvCQBC9F/wPywje6kaFVFNXkaZCwVON0h6n2TEJ&#10;ZmdDdk3Sf+8WCt7m8T5nvR1MLTpqXWVZwWwagSDOra64UHDK9s9LEM4ja6wtk4JfcrDdjJ7WmGjb&#10;8yd1R1+IEMIuQQWl900ipctLMuimtiEO3MW2Bn2AbSF1i30IN7WcR1EsDVYcGkps6K2k/Hq8GQWU&#10;fhXZy8F8Zz9pvprPzld75nelJuNh9wrC0+Af4n/3hw7zV1G8gL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y6LEAAAA3gAAAA8AAAAAAAAAAAAAAAAAmAIAAGRycy9k&#10;b3ducmV2LnhtbFBLBQYAAAAABAAEAPUAAACJAwAAAAA=&#10;" fillcolor="#d8d8d8 [2732]" strokecolor="#7f7f7f [1612]" strokeweight="2pt"/>
                  <v:roundrect id="Rektangel med rundade hörn 19064" o:spid="_x0000_s1033" style="position:absolute;left:94673;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T1sQA&#10;AADeAAAADwAAAGRycy9kb3ducmV2LnhtbERPTWvCQBC9F/wPywje6kaRVFNXkaZCwVON0h6n2TEJ&#10;ZmdDdk3Sf+8WCt7m8T5nvR1MLTpqXWVZwWwagSDOra64UHDK9s9LEM4ja6wtk4JfcrDdjJ7WmGjb&#10;8yd1R1+IEMIuQQWl900ipctLMuimtiEO3MW2Bn2AbSF1i30IN7WcR1EsDVYcGkps6K2k/Hq8GQWU&#10;fhXZy8F8Zz9pvprPzld75nelJuNh9wrC0+Af4n/3hw7zV1G8gL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U9bEAAAA3gAAAA8AAAAAAAAAAAAAAAAAmAIAAGRycy9k&#10;b3ducmV2LnhtbFBLBQYAAAAABAAEAPUAAACJAwAAAAA=&#10;" fillcolor="#d8d8d8 [2732]" strokecolor="#7f7f7f [1612]" strokeweight="2pt"/>
                  <v:roundrect id="Rektangel med rundade hörn 19065" o:spid="_x0000_s1034" style="position:absolute;left:94673;top:92363;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2TcQA&#10;AADeAAAADwAAAGRycy9kb3ducmV2LnhtbERPTWvCQBC9F/wPywje6kbBVFNXkaZCwVON0h6n2TEJ&#10;ZmdDdk3Sf+8WCt7m8T5nvR1MLTpqXWVZwWwagSDOra64UHDK9s9LEM4ja6wtk4JfcrDdjJ7WmGjb&#10;8yd1R1+IEMIuQQWl900ipctLMuimtiEO3MW2Bn2AbSF1i30IN7WcR1EsDVYcGkps6K2k/Hq8GQWU&#10;fhXZy8F8Zz9pvprPzld75nelJuNh9wrC0+Af4n/3hw7zV1G8gL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9k3EAAAA3gAAAA8AAAAAAAAAAAAAAAAAmAIAAGRycy9k&#10;b3ducmV2LnhtbFBLBQYAAAAABAAEAPUAAACJAwAAAAA=&#10;" fillcolor="#d8d8d8 [2732]" strokecolor="#7f7f7f [1612]" strokeweight="2pt"/>
                  <v:roundrect id="Rektangel med rundade hörn 19067" o:spid="_x0000_s1035" style="position:absolute;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NocMA&#10;AADeAAAADwAAAGRycy9kb3ducmV2LnhtbERPTYvCMBC9C/sfwix401QPulbTsqwKwp60ih7HZmyL&#10;zaQ0Ueu/3wgL3ubxPmeRdqYWd2pdZVnBaBiBIM6trrhQsM/Wgy8QziNrrC2Tgic5SJOP3gJjbR+8&#10;pfvOFyKEsItRQel9E0vp8pIMuqFtiAN3sa1BH2BbSN3iI4SbWo6jaCINVhwaSmzop6T8ursZBbQ8&#10;Ftn015yy8zKfjUeHqz3wSqn+Z/c9B+Gp82/xv3ujw/xZNJnC651wg0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NocMAAADeAAAADwAAAAAAAAAAAAAAAACYAgAAZHJzL2Rv&#10;d25yZXYueG1sUEsFBgAAAAAEAAQA9QAAAIgDAAAAAA==&#10;" fillcolor="#d8d8d8 [2732]" strokecolor="#7f7f7f [1612]" strokeweight="2pt"/>
                  <v:roundrect id="Rektangel med rundade hörn 19068" o:spid="_x0000_s1036" style="position:absolute;top:92363;width:62230;height:62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Z08cA&#10;AADeAAAADwAAAGRycy9kb3ducmV2LnhtbESPQW/CMAyF75P4D5GRuI0UDowWQjWNTULaaRS0HU3j&#10;tVUbp2oy6P79fJjEzdZ7fu/zNh9dp640hMazgcU8AUVcettwZeBUvD2uQYWIbLHzTAZ+KUC+mzxs&#10;MbP+xh90PcZKSQiHDA3UMfaZ1qGsyWGY+55YtG8/OIyyDpW2A94k3HV6mSQr7bBhaaixp5eayvb4&#10;4wzQ/rMqnt7dV3HZl+lycW79mV+NmU3H5w2oSGO8m/+vD1bw02QlvPKOzK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WdPHAAAA3gAAAA8AAAAAAAAAAAAAAAAAmAIAAGRy&#10;cy9kb3ducmV2LnhtbFBLBQYAAAAABAAEAPUAAACMAwAAAAA=&#10;" fillcolor="#d8d8d8 [2732]" strokecolor="#7f7f7f [1612]" strokeweight="2pt"/>
                </v:group>
              </v:group>
            </w:pict>
          </mc:Fallback>
        </mc:AlternateContent>
      </w:r>
      <w:r w:rsidRPr="0095694A">
        <w:rPr>
          <w:noProof/>
          <w:lang w:val="en-US" w:eastAsia="en-US"/>
        </w:rPr>
        <mc:AlternateContent>
          <mc:Choice Requires="wps">
            <w:drawing>
              <wp:anchor distT="0" distB="0" distL="114300" distR="114300" simplePos="0" relativeHeight="251853312" behindDoc="1" locked="0" layoutInCell="1" allowOverlap="1" wp14:anchorId="132B04C1" wp14:editId="70A4FDAF">
                <wp:simplePos x="0" y="0"/>
                <wp:positionH relativeFrom="column">
                  <wp:posOffset>4225290</wp:posOffset>
                </wp:positionH>
                <wp:positionV relativeFrom="paragraph">
                  <wp:posOffset>544195</wp:posOffset>
                </wp:positionV>
                <wp:extent cx="324000" cy="497681"/>
                <wp:effectExtent l="0" t="0" r="19050" b="17145"/>
                <wp:wrapNone/>
                <wp:docPr id="45" name="Rektangel med rundade hörn diagonalt 45"/>
                <wp:cNvGraphicFramePr/>
                <a:graphic xmlns:a="http://schemas.openxmlformats.org/drawingml/2006/main">
                  <a:graphicData uri="http://schemas.microsoft.com/office/word/2010/wordprocessingShape">
                    <wps:wsp>
                      <wps:cNvSpPr/>
                      <wps:spPr>
                        <a:xfrm>
                          <a:off x="0" y="0"/>
                          <a:ext cx="324000" cy="497681"/>
                        </a:xfrm>
                        <a:prstGeom prst="round2DiagRect">
                          <a:avLst>
                            <a:gd name="adj1" fmla="val 32796"/>
                            <a:gd name="adj2" fmla="val 0"/>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7DE5566" id="Rektangel med rundade hörn diagonalt 45" o:spid="_x0000_s1026" style="position:absolute;margin-left:332.7pt;margin-top:42.85pt;width:25.5pt;height:39.2pt;z-index:-25146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4000,49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" path="m106259,l324000,r,l324000,391422v,58685,-47574,106259,-106259,106259l,497681r,l,106259c,47574,47574,,106259,xe" fillcolor="white [3201]" strokecolor="black [3200]" strokeweight="2pt">
                <v:path arrowok="t" o:connecttype="custom" o:connectlocs="106259,0;324000,0;324000,0;324000,391422;217741,497681;0,497681;0,497681;0,106259;106259,0" o:connectangles="0,0,0,0,0,0,0,0,0"/>
              </v:shape>
            </w:pict>
          </mc:Fallback>
        </mc:AlternateContent>
      </w:r>
      <w:r w:rsidRPr="0095694A">
        <w:rPr>
          <w:lang w:val="en-GB"/>
        </w:rPr>
        <w:t xml:space="preserve">                                                             </w:t>
      </w:r>
      <w:r w:rsidRPr="0095694A">
        <w:rPr>
          <w:noProof/>
          <w:lang w:val="en-US" w:eastAsia="en-US"/>
        </w:rPr>
        <mc:AlternateContent>
          <mc:Choice Requires="wpg">
            <w:drawing>
              <wp:inline distT="0" distB="0" distL="0" distR="0" wp14:anchorId="0235A251" wp14:editId="04A50D47">
                <wp:extent cx="1872000" cy="1227600"/>
                <wp:effectExtent l="0" t="0" r="13970" b="10795"/>
                <wp:docPr id="34" name="Grupp 34"/>
                <wp:cNvGraphicFramePr/>
                <a:graphic xmlns:a="http://schemas.openxmlformats.org/drawingml/2006/main">
                  <a:graphicData uri="http://schemas.microsoft.com/office/word/2010/wordprocessingGroup">
                    <wpg:wgp>
                      <wpg:cNvGrpSpPr/>
                      <wpg:grpSpPr>
                        <a:xfrm>
                          <a:off x="0" y="0"/>
                          <a:ext cx="1872000" cy="1227600"/>
                          <a:chOff x="0" y="0"/>
                          <a:chExt cx="1136710" cy="746760"/>
                        </a:xfrm>
                      </wpg:grpSpPr>
                      <wpg:grpSp>
                        <wpg:cNvPr id="35" name="Grupp 35"/>
                        <wpg:cNvGrpSpPr/>
                        <wpg:grpSpPr>
                          <a:xfrm>
                            <a:off x="0" y="0"/>
                            <a:ext cx="1136710" cy="746760"/>
                            <a:chOff x="0" y="0"/>
                            <a:chExt cx="1136710" cy="746760"/>
                          </a:xfrm>
                        </wpg:grpSpPr>
                        <wps:wsp>
                          <wps:cNvPr id="36" name="Rektangel med rundade hörn diagonalt 36"/>
                          <wps:cNvSpPr/>
                          <wps:spPr>
                            <a:xfrm>
                              <a:off x="939798" y="364067"/>
                              <a:ext cx="196912" cy="311150"/>
                            </a:xfrm>
                            <a:prstGeom prst="round2DiagRect">
                              <a:avLst>
                                <a:gd name="adj1" fmla="val 32796"/>
                                <a:gd name="adj2" fmla="val 0"/>
                              </a:avLst>
                            </a:prstGeom>
                            <a:solidFill>
                              <a:sysClr val="window" lastClr="FFFFFF">
                                <a:lumMod val="85000"/>
                              </a:sys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upp 37"/>
                          <wpg:cNvGrpSpPr/>
                          <wpg:grpSpPr>
                            <a:xfrm>
                              <a:off x="0" y="0"/>
                              <a:ext cx="409575" cy="746760"/>
                              <a:chOff x="0" y="0"/>
                              <a:chExt cx="409575" cy="746760"/>
                            </a:xfrm>
                          </wpg:grpSpPr>
                          <wps:wsp>
                            <wps:cNvPr id="40" name="Parallelltrapets 40"/>
                            <wps:cNvSpPr/>
                            <wps:spPr>
                              <a:xfrm>
                                <a:off x="0" y="0"/>
                                <a:ext cx="409575" cy="371475"/>
                              </a:xfrm>
                              <a:prstGeom prst="trapezoid">
                                <a:avLst/>
                              </a:prstGeom>
                              <a:solidFill>
                                <a:sysClr val="window" lastClr="FFFFFF">
                                  <a:lumMod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ak 41"/>
                            <wps:cNvCnPr/>
                            <wps:spPr>
                              <a:xfrm>
                                <a:off x="205740" y="388620"/>
                                <a:ext cx="0" cy="304800"/>
                              </a:xfrm>
                              <a:prstGeom prst="line">
                                <a:avLst/>
                              </a:prstGeom>
                              <a:noFill/>
                              <a:ln w="25400" cap="flat" cmpd="sng" algn="ctr">
                                <a:solidFill>
                                  <a:sysClr val="windowText" lastClr="000000">
                                    <a:lumMod val="50000"/>
                                    <a:lumOff val="50000"/>
                                  </a:sysClr>
                                </a:solidFill>
                                <a:prstDash val="solid"/>
                              </a:ln>
                              <a:effectLst/>
                            </wps:spPr>
                            <wps:bodyPr/>
                          </wps:wsp>
                          <wps:wsp>
                            <wps:cNvPr id="42" name="Ellips 42"/>
                            <wps:cNvSpPr/>
                            <wps:spPr>
                              <a:xfrm>
                                <a:off x="30480" y="678180"/>
                                <a:ext cx="350520" cy="6858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Frihandsfigur 43"/>
                          <wps:cNvSpPr/>
                          <wps:spPr>
                            <a:xfrm>
                              <a:off x="389351" y="472370"/>
                              <a:ext cx="624147" cy="232058"/>
                            </a:xfrm>
                            <a:custGeom>
                              <a:avLst/>
                              <a:gdLst>
                                <a:gd name="connsiteX0" fmla="*/ 0 w 634612"/>
                                <a:gd name="connsiteY0" fmla="*/ 137160 h 137160"/>
                                <a:gd name="connsiteX1" fmla="*/ 251460 w 634612"/>
                                <a:gd name="connsiteY1" fmla="*/ 53340 h 137160"/>
                                <a:gd name="connsiteX2" fmla="*/ 464820 w 634612"/>
                                <a:gd name="connsiteY2" fmla="*/ 106680 h 137160"/>
                                <a:gd name="connsiteX3" fmla="*/ 617220 w 634612"/>
                                <a:gd name="connsiteY3" fmla="*/ 22860 h 137160"/>
                                <a:gd name="connsiteX4" fmla="*/ 624840 w 634612"/>
                                <a:gd name="connsiteY4" fmla="*/ 0 h 1371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4612" h="137160">
                                  <a:moveTo>
                                    <a:pt x="0" y="137160"/>
                                  </a:moveTo>
                                  <a:cubicBezTo>
                                    <a:pt x="86995" y="97790"/>
                                    <a:pt x="173990" y="58420"/>
                                    <a:pt x="251460" y="53340"/>
                                  </a:cubicBezTo>
                                  <a:cubicBezTo>
                                    <a:pt x="328930" y="48260"/>
                                    <a:pt x="403860" y="111760"/>
                                    <a:pt x="464820" y="106680"/>
                                  </a:cubicBezTo>
                                  <a:cubicBezTo>
                                    <a:pt x="525780" y="101600"/>
                                    <a:pt x="590550" y="40640"/>
                                    <a:pt x="617220" y="22860"/>
                                  </a:cubicBezTo>
                                  <a:cubicBezTo>
                                    <a:pt x="643890" y="5080"/>
                                    <a:pt x="634365" y="2540"/>
                                    <a:pt x="624840" y="0"/>
                                  </a:cubicBezTo>
                                </a:path>
                              </a:pathLst>
                            </a:cu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Ellips 44"/>
                        <wps:cNvSpPr/>
                        <wps:spPr>
                          <a:xfrm>
                            <a:off x="999862" y="403730"/>
                            <a:ext cx="88900" cy="889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3EE4C5C3" id="Grupp 34" o:spid="_x0000_s1026" style="width:147.4pt;height:96.65pt;mso-position-horizontal-relative:char;mso-position-vertical-relative:line" coordsize="11367,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">
                <v:group id="Grupp 35" o:spid="_x0000_s1027" style="position:absolute;width:11367;height:7467" coordsize="11367,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Rektangel med rundade hörn diagonalt 36" o:spid="_x0000_s1028" style="position:absolute;left:9397;top:3640;width:1970;height:3112;visibility:visible;mso-wrap-style:square;v-text-anchor:middle" coordsize="196912,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4cIA&#10;AADbAAAADwAAAGRycy9kb3ducmV2LnhtbESP3WoCMRCF7wu+QxihN0WzWhBZjaIWwZsu9ecBxs24&#10;WdxMliR1t2/fCIVeHs7Px1mue9uIB/lQO1YwGWcgiEuna64UXM770RxEiMgaG8ek4IcCrFeDlyXm&#10;2nV8pMcpViKNcMhRgYmxzaUMpSGLYexa4uTdnLcYk/SV1B67NG4bOc2ymbRYcyIYbGlnqLyfvu2T&#10;W5jPImwP5+Iju5Z+272h/VLqddhvFiAi9fE//Nc+aAXvM3h+S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2XhwgAAANsAAAAPAAAAAAAAAAAAAAAAAJgCAABkcnMvZG93&#10;bnJldi54bWxQSwUGAAAAAAQABAD1AAAAhwMAAAAA&#10;" path="m64579,l196912,r,l196912,246571v,35666,-28913,64579,-64579,64579l,311150r,l,64579c,28913,28913,,64579,xe" fillcolor="#d9d9d9" strokecolor="red" strokeweight="2pt">
                    <v:path arrowok="t" o:connecttype="custom" o:connectlocs="64579,0;196912,0;196912,0;196912,246571;132333,311150;0,311150;0,311150;0,64579;64579,0" o:connectangles="0,0,0,0,0,0,0,0,0"/>
                  </v:shape>
                  <v:group id="Grupp 37" o:spid="_x0000_s1029" style="position:absolute;width:4095;height:7467" coordsize="4095,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arallelltrapets 40" o:spid="_x0000_s1030" style="position:absolute;width:4095;height:3714;visibility:visible;mso-wrap-style:square;v-text-anchor:middle" coordsize="409575,37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cEA&#10;AADbAAAADwAAAGRycy9kb3ducmV2LnhtbERPz2vCMBS+C/sfwhvsIjNVSpHOKGMgjOplnez8aJ5N&#10;sXnpmqyt/vXmIOz48f3e7CbbioF63zhWsFwkIIgrpxuuFZy+969rED4ga2wdk4Iredhtn2YbzLUb&#10;+YuGMtQihrDPUYEJocul9JUhi37hOuLInV1vMUTY11L3OMZw28pVkmTSYsOxwWBHH4aqS/lnFSTl&#10;GoujWc73v2G8/RSZTU+HlVIvz9P7G4hAU/gXP9yfWkEa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x1XBAAAA2wAAAA8AAAAAAAAAAAAAAAAAmAIAAGRycy9kb3du&#10;cmV2LnhtbFBLBQYAAAAABAAEAPUAAACGAwAAAAA=&#10;" path="m,371475l92869,,316706,r92869,371475l,371475xe" fillcolor="#7f7f7f" strokecolor="#7f7f7f" strokeweight="2pt">
                      <v:path arrowok="t" o:connecttype="custom" o:connectlocs="0,371475;92869,0;316706,0;409575,371475;0,371475" o:connectangles="0,0,0,0,0"/>
                    </v:shape>
                    <v:line id="Rak 41" o:spid="_x0000_s1031" style="position:absolute;visibility:visible;mso-wrap-style:square" from="2057,3886" to="205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0+sIAAADbAAAADwAAAGRycy9kb3ducmV2LnhtbESPQWsCMRSE74L/IbxCL1KzShG7NYoK&#10;wl7VUtzbY/O6Wbp5WZOo23/fCILHYWa+YRar3rbiSj40jhVMxhkI4srphmsFX8fd2xxEiMgaW8ek&#10;4I8CrJbDwQJz7W68p+sh1iJBOOSowMTY5VKGypDFMHYdcfJ+nLcYk/S11B5vCW5bOc2ymbTYcFow&#10;2NHWUPV7uNhE+TD9cbRf064sjf+uN4UszielXl/69SeISH18hh/tQit4n8D9S/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m0+sIAAADbAAAADwAAAAAAAAAAAAAA&#10;AAChAgAAZHJzL2Rvd25yZXYueG1sUEsFBgAAAAAEAAQA+QAAAJADAAAAAA==&#10;" strokecolor="#7f7f7f" strokeweight="2pt"/>
                    <v:oval id="Ellips 42" o:spid="_x0000_s1032" style="position:absolute;left:304;top:6781;width:3506;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js8QA&#10;AADbAAAADwAAAGRycy9kb3ducmV2LnhtbESPS4vCQBCE74L/YWhhL7KZKCKSdZRFEHJwDz4u3ppM&#10;5+FmemJmTLL/fkcQPBZV9RW13g6mFh21rrKsYBbFIIgzqysuFFzO+88VCOeRNdaWScEfOdhuxqM1&#10;Jtr2fKTu5AsRIOwSVFB63yRSuqwkgy6yDXHwctsa9EG2hdQt9gFuajmP46U0WHFYKLGhXUnZ7+lh&#10;FNyq7JD+3K73GLXsTJ/m3XGaK/UxGb6/QHga/Dv8aqdawWIO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Y7PEAAAA2wAAAA8AAAAAAAAAAAAAAAAAmAIAAGRycy9k&#10;b3ducmV2LnhtbFBLBQYAAAAABAAEAPUAAACJAwAAAAA=&#10;" fillcolor="#7f7f7f" strokecolor="#7f7f7f" strokeweight="2pt"/>
                  </v:group>
                  <v:shape id="Frihandsfigur 43" o:spid="_x0000_s1033" style="position:absolute;left:3893;top:4723;width:6241;height:2321;visibility:visible;mso-wrap-style:square;v-text-anchor:middle" coordsize="634612,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KvsQA&#10;AADbAAAADwAAAGRycy9kb3ducmV2LnhtbESP3WoCMRSE7wXfIRzBu27Wn1pZjWIL/lDohbYPcLo5&#10;bhY3J8sm6urTm0LBy2FmvmHmy9ZW4kKNLx0rGCQpCOLc6ZILBT/f65cpCB+QNVaOScGNPCwX3c4c&#10;M+2uvKfLIRQiQthnqMCEUGdS+tyQRZ+4mjh6R9dYDFE2hdQNXiPcVnKYphNpseS4YLCmD0P56XC2&#10;Cl7vbxtX4C9vz7v36dcw/zTjASrV77WrGYhAbXiG/9s7rWA8gr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yr7EAAAA2wAAAA8AAAAAAAAAAAAAAAAAmAIAAGRycy9k&#10;b3ducmV2LnhtbFBLBQYAAAAABAAEAPUAAACJAwAAAAA=&#10;" path="m,137160c86995,97790,173990,58420,251460,53340v77470,-5080,152400,58420,213360,53340c525780,101600,590550,40640,617220,22860,643890,5080,634365,2540,624840,e" filled="f" strokecolor="#7f7f7f" strokeweight="2pt">
                    <v:path arrowok="t" o:connecttype="custom" o:connectlocs="0,232058;247313,90245;457155,180490;607042,38676;614536,0" o:connectangles="0,0,0,0,0"/>
                  </v:shape>
                </v:group>
                <v:oval id="Ellips 44" o:spid="_x0000_s1034" style="position:absolute;left:9998;top:4037;width:889;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eXMMA&#10;AADbAAAADwAAAGRycy9kb3ducmV2LnhtbESPT4vCMBTE74LfITxhL2JTF1mkGkUEoQf3oOvF26N5&#10;/aPNS21i2/32RljY4zAzv2HW28HUoqPWVZYVzKMYBHFmdcWFgsvPYbYE4TyyxtoyKfglB9vNeLTG&#10;RNueT9SdfSEChF2CCkrvm0RKl5Vk0EW2IQ5ebluDPsi2kLrFPsBNLT/j+EsarDgslNjQvqTsfn4a&#10;BbcqO6bft+sjRi0706d5d5rmSn1Mht0KhKfB/4f/2qlWsFjA+0v4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xeXMMAAADbAAAADwAAAAAAAAAAAAAAAACYAgAAZHJzL2Rv&#10;d25yZXYueG1sUEsFBgAAAAAEAAQA9QAAAIgDAAAAAA==&#10;" fillcolor="#7f7f7f" strokecolor="#7f7f7f" strokeweight="2pt"/>
                <w10:anchorlock/>
              </v:group>
            </w:pict>
          </mc:Fallback>
        </mc:AlternateContent>
      </w:r>
    </w:p>
    <w:p w14:paraId="2E91F17D" w14:textId="77777777" w:rsidR="006E272A" w:rsidRPr="0095694A" w:rsidRDefault="006E272A" w:rsidP="00571B0B">
      <w:pPr>
        <w:rPr>
          <w:lang w:val="en-GB"/>
        </w:rPr>
      </w:pPr>
    </w:p>
    <w:p w14:paraId="1881DE6A" w14:textId="452CBEE1" w:rsidR="00571B0B" w:rsidRPr="0095694A" w:rsidRDefault="00571B0B" w:rsidP="00571B0B">
      <w:pPr>
        <w:rPr>
          <w:lang w:val="en-GB"/>
        </w:rPr>
      </w:pPr>
      <w:r w:rsidRPr="0095694A">
        <w:rPr>
          <w:lang w:val="en-GB"/>
        </w:rPr>
        <w:t xml:space="preserve">Other examples of use could be to turn on and off the power to the stereo, </w:t>
      </w:r>
      <w:r w:rsidR="0096154E" w:rsidRPr="0095694A">
        <w:rPr>
          <w:lang w:val="en-GB"/>
        </w:rPr>
        <w:t>TV</w:t>
      </w:r>
      <w:r w:rsidRPr="0095694A">
        <w:rPr>
          <w:lang w:val="en-GB"/>
        </w:rPr>
        <w:t>, radio, computer or heater.</w:t>
      </w:r>
    </w:p>
    <w:p w14:paraId="493E3F95" w14:textId="77777777" w:rsidR="00571B0B" w:rsidRPr="0095694A" w:rsidRDefault="00571B0B" w:rsidP="00571B0B">
      <w:pPr>
        <w:rPr>
          <w:lang w:val="en-GB"/>
        </w:rPr>
      </w:pPr>
    </w:p>
    <w:p w14:paraId="741A0982" w14:textId="60A3A297" w:rsidR="00571B0B" w:rsidRPr="0095694A" w:rsidRDefault="0096154E" w:rsidP="00571B0B">
      <w:pPr>
        <w:rPr>
          <w:lang w:val="en-GB"/>
        </w:rPr>
      </w:pPr>
      <w:r w:rsidRPr="0095694A">
        <w:rPr>
          <w:lang w:val="en-GB"/>
        </w:rPr>
        <w:t xml:space="preserve">The </w:t>
      </w:r>
      <w:r w:rsidR="00571B0B" w:rsidRPr="0095694A">
        <w:rPr>
          <w:lang w:val="en-GB"/>
        </w:rPr>
        <w:t>Andromeda Socket can function in two different ways:</w:t>
      </w:r>
    </w:p>
    <w:p w14:paraId="25EBC899" w14:textId="1AF0CF8E" w:rsidR="00571B0B" w:rsidRPr="0095694A" w:rsidRDefault="00571B0B" w:rsidP="00571B0B">
      <w:pPr>
        <w:pStyle w:val="ListParagraph"/>
        <w:numPr>
          <w:ilvl w:val="0"/>
          <w:numId w:val="14"/>
        </w:numPr>
        <w:ind w:left="714" w:hanging="357"/>
        <w:contextualSpacing w:val="0"/>
        <w:rPr>
          <w:lang w:val="en-GB"/>
        </w:rPr>
      </w:pPr>
      <w:r w:rsidRPr="0095694A">
        <w:rPr>
          <w:lang w:val="en-GB"/>
        </w:rPr>
        <w:t>The power switches between on and off. For example, switching on and off a lamp. (</w:t>
      </w:r>
      <w:proofErr w:type="spellStart"/>
      <w:r w:rsidRPr="0095694A">
        <w:rPr>
          <w:lang w:val="en-GB"/>
        </w:rPr>
        <w:t>Bistable</w:t>
      </w:r>
      <w:proofErr w:type="spellEnd"/>
      <w:r w:rsidRPr="0095694A">
        <w:rPr>
          <w:lang w:val="en-GB"/>
        </w:rPr>
        <w:t xml:space="preserve"> function).</w:t>
      </w:r>
    </w:p>
    <w:p w14:paraId="550CEF53" w14:textId="0642078E" w:rsidR="00571B0B" w:rsidRPr="0095694A" w:rsidRDefault="00571B0B" w:rsidP="00571B0B">
      <w:pPr>
        <w:pStyle w:val="ListParagraph"/>
        <w:numPr>
          <w:ilvl w:val="0"/>
          <w:numId w:val="14"/>
        </w:numPr>
        <w:ind w:left="714" w:hanging="357"/>
        <w:contextualSpacing w:val="0"/>
        <w:rPr>
          <w:lang w:val="en-GB"/>
        </w:rPr>
      </w:pPr>
      <w:r w:rsidRPr="0095694A">
        <w:rPr>
          <w:lang w:val="en-GB"/>
        </w:rPr>
        <w:t>The power is on as long as the button on the transmitter is pressed. For example, to drive an electric mixer. (</w:t>
      </w:r>
      <w:proofErr w:type="spellStart"/>
      <w:r w:rsidRPr="0095694A">
        <w:rPr>
          <w:lang w:val="en-GB"/>
        </w:rPr>
        <w:t>Monostable</w:t>
      </w:r>
      <w:proofErr w:type="spellEnd"/>
      <w:r w:rsidRPr="0095694A">
        <w:rPr>
          <w:lang w:val="en-GB"/>
        </w:rPr>
        <w:t xml:space="preserve"> function.)</w:t>
      </w:r>
    </w:p>
    <w:p w14:paraId="57745DB9" w14:textId="77777777" w:rsidR="00571B0B" w:rsidRPr="0095694A" w:rsidRDefault="00571B0B" w:rsidP="00571B0B">
      <w:pPr>
        <w:spacing w:after="0"/>
        <w:rPr>
          <w:lang w:val="en-GB"/>
        </w:rPr>
      </w:pPr>
    </w:p>
    <w:p w14:paraId="745DCCA0" w14:textId="3BB1E819" w:rsidR="008E17B4" w:rsidRPr="0095694A" w:rsidRDefault="003445E1" w:rsidP="0096154E">
      <w:pPr>
        <w:rPr>
          <w:lang w:val="en-GB"/>
        </w:rPr>
      </w:pPr>
      <w:r w:rsidRPr="0095694A">
        <w:rPr>
          <w:lang w:val="en-GB"/>
        </w:rPr>
        <w:t xml:space="preserve">The </w:t>
      </w:r>
      <w:r w:rsidR="003242A6" w:rsidRPr="0095694A">
        <w:rPr>
          <w:lang w:val="en-GB"/>
        </w:rPr>
        <w:t>Andromeda Socket</w:t>
      </w:r>
      <w:r w:rsidR="008B38ED" w:rsidRPr="0095694A">
        <w:rPr>
          <w:lang w:val="en-GB"/>
        </w:rPr>
        <w:t xml:space="preserve"> </w:t>
      </w:r>
      <w:r w:rsidR="00571B0B" w:rsidRPr="0095694A">
        <w:rPr>
          <w:lang w:val="en-GB"/>
        </w:rPr>
        <w:t xml:space="preserve">is </w:t>
      </w:r>
      <w:r w:rsidR="0096154E" w:rsidRPr="0095694A">
        <w:rPr>
          <w:lang w:val="en-GB"/>
        </w:rPr>
        <w:t xml:space="preserve">a part of the </w:t>
      </w:r>
      <w:r w:rsidRPr="0095694A">
        <w:rPr>
          <w:lang w:val="en-GB"/>
        </w:rPr>
        <w:t>“</w:t>
      </w:r>
      <w:r w:rsidR="0096154E" w:rsidRPr="0095694A">
        <w:rPr>
          <w:lang w:val="en-GB"/>
        </w:rPr>
        <w:t xml:space="preserve">GewaLink-system” and therefore can be used together with all of these products, including </w:t>
      </w:r>
      <w:proofErr w:type="spellStart"/>
      <w:r w:rsidR="0096154E" w:rsidRPr="0095694A">
        <w:rPr>
          <w:lang w:val="en-GB"/>
        </w:rPr>
        <w:t>Gewa</w:t>
      </w:r>
      <w:proofErr w:type="spellEnd"/>
      <w:r w:rsidR="0096154E" w:rsidRPr="0095694A">
        <w:rPr>
          <w:lang w:val="en-GB"/>
        </w:rPr>
        <w:t xml:space="preserve"> IR transmitter and </w:t>
      </w:r>
      <w:r w:rsidR="00AF5F8A">
        <w:rPr>
          <w:lang w:val="en-GB"/>
        </w:rPr>
        <w:t>Z-Wave</w:t>
      </w:r>
      <w:r w:rsidR="0096154E" w:rsidRPr="0095694A">
        <w:rPr>
          <w:lang w:val="en-GB"/>
        </w:rPr>
        <w:t xml:space="preserve"> transmitter.</w:t>
      </w:r>
    </w:p>
    <w:p w14:paraId="657694BC" w14:textId="4C9B196A" w:rsidR="00D97409" w:rsidRPr="0095694A" w:rsidRDefault="0096154E" w:rsidP="006A7F22">
      <w:pPr>
        <w:rPr>
          <w:lang w:val="en-GB"/>
        </w:rPr>
      </w:pPr>
      <w:r w:rsidRPr="0095694A">
        <w:rPr>
          <w:lang w:val="en-GB"/>
        </w:rPr>
        <w:t xml:space="preserve">The </w:t>
      </w:r>
      <w:r w:rsidR="00A77966" w:rsidRPr="0095694A">
        <w:rPr>
          <w:lang w:val="en-GB"/>
        </w:rPr>
        <w:t xml:space="preserve">Andromeda Socket </w:t>
      </w:r>
      <w:r w:rsidRPr="0095694A">
        <w:rPr>
          <w:lang w:val="en-GB"/>
        </w:rPr>
        <w:t>comes factory set with GewaLink channel</w:t>
      </w:r>
      <w:r w:rsidR="00A77966" w:rsidRPr="0095694A">
        <w:rPr>
          <w:lang w:val="en-GB"/>
        </w:rPr>
        <w:t xml:space="preserve"> 16 </w:t>
      </w:r>
      <w:r w:rsidRPr="0095694A">
        <w:rPr>
          <w:lang w:val="en-GB"/>
        </w:rPr>
        <w:t xml:space="preserve">and </w:t>
      </w:r>
      <w:proofErr w:type="spellStart"/>
      <w:r w:rsidR="00A77966" w:rsidRPr="0095694A">
        <w:rPr>
          <w:lang w:val="en-GB"/>
        </w:rPr>
        <w:t>bistabl</w:t>
      </w:r>
      <w:r w:rsidRPr="0095694A">
        <w:rPr>
          <w:lang w:val="en-GB"/>
        </w:rPr>
        <w:t>e</w:t>
      </w:r>
      <w:proofErr w:type="spellEnd"/>
      <w:r w:rsidR="00A77966" w:rsidRPr="0095694A">
        <w:rPr>
          <w:lang w:val="en-GB"/>
        </w:rPr>
        <w:t xml:space="preserve"> fun</w:t>
      </w:r>
      <w:r w:rsidRPr="0095694A">
        <w:rPr>
          <w:lang w:val="en-GB"/>
        </w:rPr>
        <w:t>c</w:t>
      </w:r>
      <w:r w:rsidR="00A77966" w:rsidRPr="0095694A">
        <w:rPr>
          <w:lang w:val="en-GB"/>
        </w:rPr>
        <w:t>tion.</w:t>
      </w:r>
    </w:p>
    <w:p w14:paraId="3F7944FB" w14:textId="77777777" w:rsidR="009D2F43" w:rsidRPr="0095694A" w:rsidRDefault="009D2F43" w:rsidP="009D2F43">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646"/>
      </w:tblGrid>
      <w:tr w:rsidR="009C5666" w:rsidRPr="002C1C02" w14:paraId="40292029" w14:textId="77777777" w:rsidTr="00AB58E9">
        <w:tc>
          <w:tcPr>
            <w:tcW w:w="988" w:type="dxa"/>
            <w:shd w:val="clear" w:color="auto" w:fill="auto"/>
          </w:tcPr>
          <w:p w14:paraId="74B8F64A" w14:textId="77777777" w:rsidR="009D2F43" w:rsidRPr="0095694A" w:rsidRDefault="009D2F43" w:rsidP="009820CA">
            <w:pPr>
              <w:spacing w:before="120"/>
              <w:rPr>
                <w:lang w:val="en-GB"/>
              </w:rPr>
            </w:pPr>
            <w:r w:rsidRPr="0095694A">
              <w:rPr>
                <w:noProof/>
                <w:lang w:val="en-US" w:eastAsia="en-US"/>
              </w:rPr>
              <w:drawing>
                <wp:inline distT="0" distB="0" distL="0" distR="0" wp14:anchorId="04C3978B" wp14:editId="4AFB0315">
                  <wp:extent cx="457200" cy="457200"/>
                  <wp:effectExtent l="0" t="0" r="0" b="0"/>
                  <wp:docPr id="21" name="Bildobjekt 2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war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646" w:type="dxa"/>
            <w:shd w:val="clear" w:color="auto" w:fill="auto"/>
          </w:tcPr>
          <w:p w14:paraId="76CD61AD" w14:textId="6FB8BA1E" w:rsidR="009D2F43" w:rsidRPr="0095694A" w:rsidRDefault="0096154E" w:rsidP="009820CA">
            <w:pPr>
              <w:spacing w:before="120"/>
              <w:rPr>
                <w:lang w:val="en-GB"/>
              </w:rPr>
            </w:pPr>
            <w:r w:rsidRPr="0095694A">
              <w:rPr>
                <w:lang w:val="en-GB"/>
              </w:rPr>
              <w:t>Warning</w:t>
            </w:r>
            <w:r w:rsidR="003445E1" w:rsidRPr="0095694A">
              <w:rPr>
                <w:lang w:val="en-GB"/>
              </w:rPr>
              <w:t>!</w:t>
            </w:r>
            <w:r w:rsidRPr="0095694A">
              <w:rPr>
                <w:lang w:val="en-GB"/>
              </w:rPr>
              <w:t xml:space="preserve"> For safety reasons, never </w:t>
            </w:r>
            <w:r w:rsidR="003445E1" w:rsidRPr="0095694A">
              <w:rPr>
                <w:lang w:val="en-GB"/>
              </w:rPr>
              <w:t>connect</w:t>
            </w:r>
            <w:r w:rsidRPr="0095694A">
              <w:rPr>
                <w:lang w:val="en-GB"/>
              </w:rPr>
              <w:t xml:space="preserve"> devices </w:t>
            </w:r>
            <w:r w:rsidR="003445E1" w:rsidRPr="0095694A">
              <w:rPr>
                <w:lang w:val="en-GB"/>
              </w:rPr>
              <w:t xml:space="preserve">that </w:t>
            </w:r>
            <w:r w:rsidRPr="0095694A">
              <w:rPr>
                <w:lang w:val="en-GB"/>
              </w:rPr>
              <w:t>requir</w:t>
            </w:r>
            <w:r w:rsidR="003445E1" w:rsidRPr="0095694A">
              <w:rPr>
                <w:lang w:val="en-GB"/>
              </w:rPr>
              <w:t>es</w:t>
            </w:r>
            <w:r w:rsidRPr="0095694A">
              <w:rPr>
                <w:lang w:val="en-GB"/>
              </w:rPr>
              <w:t xml:space="preserve"> </w:t>
            </w:r>
            <w:r w:rsidRPr="0095694A">
              <w:rPr>
                <w:b/>
                <w:lang w:val="en-GB"/>
              </w:rPr>
              <w:t>continuous power supply</w:t>
            </w:r>
            <w:r w:rsidRPr="0095694A">
              <w:rPr>
                <w:lang w:val="en-GB"/>
              </w:rPr>
              <w:t xml:space="preserve">, </w:t>
            </w:r>
            <w:r w:rsidR="003445E1" w:rsidRPr="0095694A">
              <w:rPr>
                <w:lang w:val="en-GB"/>
              </w:rPr>
              <w:t>e.g.</w:t>
            </w:r>
            <w:r w:rsidRPr="0095694A">
              <w:rPr>
                <w:lang w:val="en-GB"/>
              </w:rPr>
              <w:t>, life support devices.</w:t>
            </w:r>
          </w:p>
        </w:tc>
      </w:tr>
    </w:tbl>
    <w:p w14:paraId="2A5821CF" w14:textId="77777777" w:rsidR="009D2F43" w:rsidRPr="0095694A" w:rsidRDefault="009D2F43" w:rsidP="009D2F43">
      <w:pPr>
        <w:rPr>
          <w:lang w:val="en-GB"/>
        </w:rPr>
      </w:pPr>
    </w:p>
    <w:p w14:paraId="3BA67770" w14:textId="5D07B94B" w:rsidR="009631C9" w:rsidRPr="0095694A" w:rsidRDefault="009631C9">
      <w:pPr>
        <w:spacing w:after="0"/>
        <w:rPr>
          <w:lang w:val="en-GB"/>
        </w:rPr>
      </w:pPr>
      <w:r w:rsidRPr="0095694A">
        <w:rPr>
          <w:lang w:val="en-GB"/>
        </w:rPr>
        <w:br w:type="page"/>
      </w:r>
    </w:p>
    <w:p w14:paraId="5CEA3375" w14:textId="0ACEE166" w:rsidR="009D2F43" w:rsidRPr="0095694A" w:rsidRDefault="000734D8" w:rsidP="00AA2D4E">
      <w:pPr>
        <w:pStyle w:val="Heading1"/>
        <w:rPr>
          <w:lang w:val="en-GB"/>
        </w:rPr>
      </w:pPr>
      <w:bookmarkStart w:id="8" w:name="_Toc430095779"/>
      <w:r w:rsidRPr="0095694A">
        <w:rPr>
          <w:lang w:val="en-GB"/>
        </w:rPr>
        <w:lastRenderedPageBreak/>
        <w:t>Produ</w:t>
      </w:r>
      <w:r w:rsidR="003445E1" w:rsidRPr="0095694A">
        <w:rPr>
          <w:lang w:val="en-GB"/>
        </w:rPr>
        <w:t>ct Overview</w:t>
      </w:r>
      <w:bookmarkEnd w:id="8"/>
    </w:p>
    <w:p w14:paraId="196F099D" w14:textId="6CDCCB8B" w:rsidR="00B5112A" w:rsidRPr="0095694A" w:rsidRDefault="00B5112A" w:rsidP="009D2F43">
      <w:pPr>
        <w:rPr>
          <w:lang w:val="en-GB"/>
        </w:rPr>
      </w:pPr>
      <w:r w:rsidRPr="0095694A">
        <w:rPr>
          <w:lang w:val="en-GB"/>
        </w:rPr>
        <w:t xml:space="preserve">Andromeda Socket </w:t>
      </w:r>
      <w:r w:rsidR="003445E1" w:rsidRPr="0095694A">
        <w:rPr>
          <w:lang w:val="en-GB"/>
        </w:rPr>
        <w:t>consists of the following parts:</w:t>
      </w:r>
    </w:p>
    <w:p w14:paraId="4B860C11" w14:textId="26D1016A" w:rsidR="009D2F43" w:rsidRPr="0095694A" w:rsidRDefault="00CB3B0D" w:rsidP="00FD3985">
      <w:pPr>
        <w:rPr>
          <w:lang w:val="en-GB"/>
        </w:rPr>
      </w:pPr>
      <w:r w:rsidRPr="0095694A">
        <w:rPr>
          <w:noProof/>
          <w:lang w:val="en-US" w:eastAsia="en-US"/>
        </w:rPr>
        <w:drawing>
          <wp:anchor distT="0" distB="0" distL="114300" distR="114300" simplePos="0" relativeHeight="251825664" behindDoc="0" locked="0" layoutInCell="1" allowOverlap="1" wp14:anchorId="09267566" wp14:editId="1AB20F81">
            <wp:simplePos x="0" y="0"/>
            <wp:positionH relativeFrom="page">
              <wp:posOffset>2486025</wp:posOffset>
            </wp:positionH>
            <wp:positionV relativeFrom="paragraph">
              <wp:posOffset>60325</wp:posOffset>
            </wp:positionV>
            <wp:extent cx="2288685" cy="25527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Andromeda Sock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8685" cy="2552700"/>
                    </a:xfrm>
                    <a:prstGeom prst="rect">
                      <a:avLst/>
                    </a:prstGeom>
                  </pic:spPr>
                </pic:pic>
              </a:graphicData>
            </a:graphic>
            <wp14:sizeRelH relativeFrom="margin">
              <wp14:pctWidth>0</wp14:pctWidth>
            </wp14:sizeRelH>
            <wp14:sizeRelV relativeFrom="margin">
              <wp14:pctHeight>0</wp14:pctHeight>
            </wp14:sizeRelV>
          </wp:anchor>
        </w:drawing>
      </w:r>
    </w:p>
    <w:p w14:paraId="7089C8E8" w14:textId="24C50FA9" w:rsidR="009D2F43" w:rsidRPr="0095694A" w:rsidRDefault="00AB58E9" w:rsidP="00FD3985">
      <w:pPr>
        <w:rPr>
          <w:lang w:val="en-GB"/>
        </w:rPr>
      </w:pPr>
      <w:r w:rsidRPr="0095694A">
        <w:rPr>
          <w:noProof/>
          <w:lang w:val="en-US" w:eastAsia="en-US"/>
        </w:rPr>
        <mc:AlternateContent>
          <mc:Choice Requires="wps">
            <w:drawing>
              <wp:anchor distT="0" distB="0" distL="114300" distR="114300" simplePos="0" relativeHeight="251842048" behindDoc="0" locked="0" layoutInCell="1" allowOverlap="1" wp14:anchorId="108D10B3" wp14:editId="3C09774B">
                <wp:simplePos x="0" y="0"/>
                <wp:positionH relativeFrom="margin">
                  <wp:posOffset>1473381</wp:posOffset>
                </wp:positionH>
                <wp:positionV relativeFrom="paragraph">
                  <wp:posOffset>102961</wp:posOffset>
                </wp:positionV>
                <wp:extent cx="361950" cy="276225"/>
                <wp:effectExtent l="0" t="0" r="0" b="9525"/>
                <wp:wrapNone/>
                <wp:docPr id="1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noFill/>
                        <a:ln>
                          <a:noFill/>
                        </a:ln>
                        <a:extLst/>
                      </wps:spPr>
                      <wps:txbx>
                        <w:txbxContent>
                          <w:p w14:paraId="1AE3DEC0" w14:textId="6E79953B" w:rsidR="00E81C15" w:rsidRPr="00CB3B0D" w:rsidRDefault="00E81C15" w:rsidP="00CB3B0D">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8D10B3" id="Text Box 651" o:spid="_x0000_s1029" type="#_x0000_t202" style="position:absolute;margin-left:116pt;margin-top:8.1pt;width:28.5pt;height:21.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" filled="f" stroked="f">
                <v:textbox>
                  <w:txbxContent>
                    <w:p w14:paraId="1AE3DEC0" w14:textId="6E79953B" w:rsidR="00E81C15" w:rsidRPr="00CB3B0D" w:rsidRDefault="00E81C15" w:rsidP="00CB3B0D">
                      <w:r>
                        <w:t>1</w:t>
                      </w:r>
                    </w:p>
                  </w:txbxContent>
                </v:textbox>
                <w10:wrap anchorx="margin"/>
              </v:shape>
            </w:pict>
          </mc:Fallback>
        </mc:AlternateContent>
      </w:r>
      <w:r w:rsidR="00AA2D4E" w:rsidRPr="0095694A">
        <w:rPr>
          <w:noProof/>
          <w:lang w:val="en-US" w:eastAsia="en-US"/>
        </w:rPr>
        <mc:AlternateContent>
          <mc:Choice Requires="wps">
            <w:drawing>
              <wp:anchor distT="0" distB="0" distL="114300" distR="114300" simplePos="0" relativeHeight="251851264" behindDoc="0" locked="0" layoutInCell="1" allowOverlap="1" wp14:anchorId="5ECC32A7" wp14:editId="52325143">
                <wp:simplePos x="0" y="0"/>
                <wp:positionH relativeFrom="page">
                  <wp:posOffset>4808673</wp:posOffset>
                </wp:positionH>
                <wp:positionV relativeFrom="paragraph">
                  <wp:posOffset>159929</wp:posOffset>
                </wp:positionV>
                <wp:extent cx="342900" cy="247650"/>
                <wp:effectExtent l="0" t="0" r="0" b="0"/>
                <wp:wrapNone/>
                <wp:docPr id="2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noFill/>
                        <a:ln>
                          <a:noFill/>
                        </a:ln>
                        <a:extLst/>
                      </wps:spPr>
                      <wps:txbx>
                        <w:txbxContent>
                          <w:p w14:paraId="1F7E9BF7" w14:textId="3DE94C77" w:rsidR="00E81C15" w:rsidRPr="00A261BB" w:rsidRDefault="00E81C15" w:rsidP="00AA2D4E">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CC32A7" id="Text Box 644" o:spid="_x0000_s1030" type="#_x0000_t202" style="position:absolute;margin-left:378.65pt;margin-top:12.6pt;width:27pt;height:19.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" filled="f" stroked="f">
                <v:textbox>
                  <w:txbxContent>
                    <w:p w14:paraId="1F7E9BF7" w14:textId="3DE94C77" w:rsidR="00E81C15" w:rsidRPr="00A261BB" w:rsidRDefault="00E81C15" w:rsidP="00AA2D4E">
                      <w:r>
                        <w:t>3</w:t>
                      </w:r>
                    </w:p>
                  </w:txbxContent>
                </v:textbox>
                <w10:wrap anchorx="page"/>
              </v:shape>
            </w:pict>
          </mc:Fallback>
        </mc:AlternateContent>
      </w:r>
    </w:p>
    <w:p w14:paraId="70ED5939" w14:textId="7BE1ECFA" w:rsidR="009D2F43" w:rsidRPr="0095694A" w:rsidRDefault="00AA2D4E" w:rsidP="00FD3985">
      <w:pPr>
        <w:rPr>
          <w:lang w:val="en-GB"/>
        </w:rPr>
      </w:pPr>
      <w:r w:rsidRPr="0095694A">
        <w:rPr>
          <w:noProof/>
          <w:lang w:val="en-US" w:eastAsia="en-US"/>
        </w:rPr>
        <mc:AlternateContent>
          <mc:Choice Requires="wps">
            <w:drawing>
              <wp:anchor distT="0" distB="0" distL="114300" distR="114300" simplePos="0" relativeHeight="251849216" behindDoc="0" locked="0" layoutInCell="1" allowOverlap="1" wp14:anchorId="1818BB4C" wp14:editId="6F644916">
                <wp:simplePos x="0" y="0"/>
                <wp:positionH relativeFrom="column">
                  <wp:posOffset>3482259</wp:posOffset>
                </wp:positionH>
                <wp:positionV relativeFrom="paragraph">
                  <wp:posOffset>121001</wp:posOffset>
                </wp:positionV>
                <wp:extent cx="690664" cy="744828"/>
                <wp:effectExtent l="38100" t="0" r="33655" b="55880"/>
                <wp:wrapNone/>
                <wp:docPr id="2" name="Rak pil 2"/>
                <wp:cNvGraphicFramePr/>
                <a:graphic xmlns:a="http://schemas.openxmlformats.org/drawingml/2006/main">
                  <a:graphicData uri="http://schemas.microsoft.com/office/word/2010/wordprocessingShape">
                    <wps:wsp>
                      <wps:cNvCnPr/>
                      <wps:spPr>
                        <a:xfrm flipH="1">
                          <a:off x="0" y="0"/>
                          <a:ext cx="690664" cy="744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6E36C5" id="_x0000_t32" coordsize="21600,21600" o:spt="32" o:oned="t" path="m,l21600,21600e" filled="f">
                <v:path arrowok="t" fillok="f" o:connecttype="none"/>
                <o:lock v:ext="edit" shapetype="t"/>
              </v:shapetype>
              <v:shape id="Rak pil 2" o:spid="_x0000_s1026" type="#_x0000_t32" style="position:absolute;margin-left:274.2pt;margin-top:9.55pt;width:54.4pt;height:58.6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" strokecolor="black [3040]">
                <v:stroke endarrow="block"/>
              </v:shape>
            </w:pict>
          </mc:Fallback>
        </mc:AlternateContent>
      </w:r>
      <w:r w:rsidR="008E17B4" w:rsidRPr="0095694A">
        <w:rPr>
          <w:noProof/>
          <w:lang w:val="en-US" w:eastAsia="en-US"/>
        </w:rPr>
        <mc:AlternateContent>
          <mc:Choice Requires="wps">
            <w:drawing>
              <wp:anchor distT="0" distB="0" distL="114300" distR="114300" simplePos="0" relativeHeight="251843072" behindDoc="0" locked="0" layoutInCell="1" allowOverlap="1" wp14:anchorId="682B38F7" wp14:editId="7554B159">
                <wp:simplePos x="0" y="0"/>
                <wp:positionH relativeFrom="column">
                  <wp:posOffset>1670685</wp:posOffset>
                </wp:positionH>
                <wp:positionV relativeFrom="paragraph">
                  <wp:posOffset>5080</wp:posOffset>
                </wp:positionV>
                <wp:extent cx="923925" cy="257175"/>
                <wp:effectExtent l="0" t="0" r="85725" b="66675"/>
                <wp:wrapNone/>
                <wp:docPr id="17" name="Rak pil 17"/>
                <wp:cNvGraphicFramePr/>
                <a:graphic xmlns:a="http://schemas.openxmlformats.org/drawingml/2006/main">
                  <a:graphicData uri="http://schemas.microsoft.com/office/word/2010/wordprocessingShape">
                    <wps:wsp>
                      <wps:cNvCnPr/>
                      <wps:spPr>
                        <a:xfrm>
                          <a:off x="0" y="0"/>
                          <a:ext cx="9239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F7C84F" id="Rak pil 17" o:spid="_x0000_s1026" type="#_x0000_t32" style="position:absolute;margin-left:131.55pt;margin-top:.4pt;width:72.75pt;height:20.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" strokecolor="black [3040]">
                <v:stroke endarrow="block"/>
              </v:shape>
            </w:pict>
          </mc:Fallback>
        </mc:AlternateContent>
      </w:r>
    </w:p>
    <w:p w14:paraId="5C84E41B" w14:textId="6072997C" w:rsidR="009D2F43" w:rsidRPr="0095694A" w:rsidRDefault="00AA2D4E" w:rsidP="00FD3985">
      <w:pPr>
        <w:rPr>
          <w:lang w:val="en-GB"/>
        </w:rPr>
      </w:pPr>
      <w:r w:rsidRPr="0095694A">
        <w:rPr>
          <w:noProof/>
          <w:lang w:val="en-US" w:eastAsia="en-US"/>
        </w:rPr>
        <mc:AlternateContent>
          <mc:Choice Requires="wps">
            <w:drawing>
              <wp:anchor distT="0" distB="0" distL="114300" distR="114300" simplePos="0" relativeHeight="251827712" behindDoc="0" locked="0" layoutInCell="1" allowOverlap="1" wp14:anchorId="5AE10C95" wp14:editId="4D2493F3">
                <wp:simplePos x="0" y="0"/>
                <wp:positionH relativeFrom="page">
                  <wp:posOffset>5398407</wp:posOffset>
                </wp:positionH>
                <wp:positionV relativeFrom="paragraph">
                  <wp:posOffset>49167</wp:posOffset>
                </wp:positionV>
                <wp:extent cx="342900" cy="247650"/>
                <wp:effectExtent l="0" t="0" r="0" b="0"/>
                <wp:wrapNone/>
                <wp:docPr id="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7650"/>
                        </a:xfrm>
                        <a:prstGeom prst="rect">
                          <a:avLst/>
                        </a:prstGeom>
                        <a:noFill/>
                        <a:ln>
                          <a:noFill/>
                        </a:ln>
                        <a:extLst/>
                      </wps:spPr>
                      <wps:txbx>
                        <w:txbxContent>
                          <w:p w14:paraId="7F7810EF" w14:textId="3D1A7056" w:rsidR="00E81C15" w:rsidRPr="00A261BB" w:rsidRDefault="00E81C15" w:rsidP="00BF5A88">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E10C95" id="_x0000_s1031" type="#_x0000_t202" style="position:absolute;margin-left:425.05pt;margin-top:3.85pt;width:27pt;height:19.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" filled="f" stroked="f">
                <v:textbox>
                  <w:txbxContent>
                    <w:p w14:paraId="7F7810EF" w14:textId="3D1A7056" w:rsidR="00E81C15" w:rsidRPr="00A261BB" w:rsidRDefault="00E81C15" w:rsidP="00BF5A88">
                      <w:r>
                        <w:t>4</w:t>
                      </w:r>
                    </w:p>
                  </w:txbxContent>
                </v:textbox>
                <w10:wrap anchorx="page"/>
              </v:shape>
            </w:pict>
          </mc:Fallback>
        </mc:AlternateContent>
      </w:r>
      <w:r w:rsidRPr="0095694A">
        <w:rPr>
          <w:noProof/>
          <w:lang w:val="en-US" w:eastAsia="en-US"/>
        </w:rPr>
        <mc:AlternateContent>
          <mc:Choice Requires="wps">
            <w:drawing>
              <wp:anchor distT="0" distB="0" distL="114300" distR="114300" simplePos="0" relativeHeight="251838976" behindDoc="0" locked="0" layoutInCell="1" allowOverlap="1" wp14:anchorId="78041D01" wp14:editId="0F4CAB6B">
                <wp:simplePos x="0" y="0"/>
                <wp:positionH relativeFrom="column">
                  <wp:posOffset>3618446</wp:posOffset>
                </wp:positionH>
                <wp:positionV relativeFrom="paragraph">
                  <wp:posOffset>225614</wp:posOffset>
                </wp:positionV>
                <wp:extent cx="1102468" cy="534792"/>
                <wp:effectExtent l="38100" t="0" r="21590" b="55880"/>
                <wp:wrapNone/>
                <wp:docPr id="16" name="Rak pil 16"/>
                <wp:cNvGraphicFramePr/>
                <a:graphic xmlns:a="http://schemas.openxmlformats.org/drawingml/2006/main">
                  <a:graphicData uri="http://schemas.microsoft.com/office/word/2010/wordprocessingShape">
                    <wps:wsp>
                      <wps:cNvCnPr/>
                      <wps:spPr>
                        <a:xfrm flipH="1">
                          <a:off x="0" y="0"/>
                          <a:ext cx="1102468" cy="534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A63AC9" id="Rak pil 16" o:spid="_x0000_s1026" type="#_x0000_t32" style="position:absolute;margin-left:284.9pt;margin-top:17.75pt;width:86.8pt;height:42.1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" strokecolor="black [3040]">
                <v:stroke endarrow="block"/>
              </v:shape>
            </w:pict>
          </mc:Fallback>
        </mc:AlternateContent>
      </w:r>
    </w:p>
    <w:p w14:paraId="712FB825" w14:textId="1237BEFB" w:rsidR="009D2F43" w:rsidRPr="0095694A" w:rsidRDefault="009D2F43" w:rsidP="00FD3985">
      <w:pPr>
        <w:rPr>
          <w:lang w:val="en-GB"/>
        </w:rPr>
      </w:pPr>
    </w:p>
    <w:p w14:paraId="4EB86990" w14:textId="63064B15" w:rsidR="009D2F43" w:rsidRPr="0095694A" w:rsidRDefault="00CB3B0D" w:rsidP="00FD3985">
      <w:pPr>
        <w:rPr>
          <w:lang w:val="en-GB"/>
        </w:rPr>
      </w:pPr>
      <w:r w:rsidRPr="0095694A">
        <w:rPr>
          <w:noProof/>
          <w:lang w:val="en-US" w:eastAsia="en-US"/>
        </w:rPr>
        <mc:AlternateContent>
          <mc:Choice Requires="wps">
            <w:drawing>
              <wp:anchor distT="0" distB="0" distL="114300" distR="114300" simplePos="0" relativeHeight="251831808" behindDoc="0" locked="0" layoutInCell="1" allowOverlap="1" wp14:anchorId="6916B77B" wp14:editId="0B58EF0E">
                <wp:simplePos x="0" y="0"/>
                <wp:positionH relativeFrom="margin">
                  <wp:posOffset>1402896</wp:posOffset>
                </wp:positionH>
                <wp:positionV relativeFrom="paragraph">
                  <wp:posOffset>97155</wp:posOffset>
                </wp:positionV>
                <wp:extent cx="333375" cy="314325"/>
                <wp:effectExtent l="0" t="0" r="0" b="9525"/>
                <wp:wrapNone/>
                <wp:docPr id="1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wps:spPr>
                      <wps:txbx>
                        <w:txbxContent>
                          <w:p w14:paraId="2939FC4D" w14:textId="25A194DC" w:rsidR="00E81C15" w:rsidRPr="00CB3B0D" w:rsidRDefault="00E81C15" w:rsidP="00BF5A88">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16B77B" id="_x0000_s1032" type="#_x0000_t202" style="position:absolute;margin-left:110.45pt;margin-top:7.65pt;width:26.25pt;height:24.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" filled="f" stroked="f">
                <v:textbox>
                  <w:txbxContent>
                    <w:p w14:paraId="2939FC4D" w14:textId="25A194DC" w:rsidR="00E81C15" w:rsidRPr="00CB3B0D" w:rsidRDefault="00E81C15" w:rsidP="00BF5A88">
                      <w:r>
                        <w:t>2</w:t>
                      </w:r>
                    </w:p>
                  </w:txbxContent>
                </v:textbox>
                <w10:wrap anchorx="margin"/>
              </v:shape>
            </w:pict>
          </mc:Fallback>
        </mc:AlternateContent>
      </w:r>
    </w:p>
    <w:p w14:paraId="13B6988D" w14:textId="14714D90" w:rsidR="009D2F43" w:rsidRPr="0095694A" w:rsidRDefault="00D7660D" w:rsidP="00FD3985">
      <w:pPr>
        <w:rPr>
          <w:lang w:val="en-GB"/>
        </w:rPr>
      </w:pPr>
      <w:r w:rsidRPr="0095694A">
        <w:rPr>
          <w:noProof/>
          <w:lang w:val="en-US" w:eastAsia="en-US"/>
        </w:rPr>
        <mc:AlternateContent>
          <mc:Choice Requires="wps">
            <w:drawing>
              <wp:anchor distT="0" distB="0" distL="114300" distR="114300" simplePos="0" relativeHeight="251834880" behindDoc="0" locked="0" layoutInCell="1" allowOverlap="1" wp14:anchorId="30FF4B05" wp14:editId="6E0CEEFD">
                <wp:simplePos x="0" y="0"/>
                <wp:positionH relativeFrom="column">
                  <wp:posOffset>1613535</wp:posOffset>
                </wp:positionH>
                <wp:positionV relativeFrom="paragraph">
                  <wp:posOffset>8890</wp:posOffset>
                </wp:positionV>
                <wp:extent cx="1600200" cy="200025"/>
                <wp:effectExtent l="0" t="0" r="76200" b="85725"/>
                <wp:wrapNone/>
                <wp:docPr id="13" name="Rak pil 13"/>
                <wp:cNvGraphicFramePr/>
                <a:graphic xmlns:a="http://schemas.openxmlformats.org/drawingml/2006/main">
                  <a:graphicData uri="http://schemas.microsoft.com/office/word/2010/wordprocessingShape">
                    <wps:wsp>
                      <wps:cNvCnPr/>
                      <wps:spPr>
                        <a:xfrm>
                          <a:off x="0" y="0"/>
                          <a:ext cx="160020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F48CF" id="Rak pil 13" o:spid="_x0000_s1026" type="#_x0000_t32" style="position:absolute;margin-left:127.05pt;margin-top:.7pt;width:126pt;height:15.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" strokecolor="black [3040]">
                <v:stroke endarrow="block"/>
              </v:shape>
            </w:pict>
          </mc:Fallback>
        </mc:AlternateContent>
      </w:r>
      <w:r w:rsidR="006A568F" w:rsidRPr="0095694A">
        <w:rPr>
          <w:noProof/>
          <w:lang w:val="en-US" w:eastAsia="en-US"/>
        </w:rPr>
        <mc:AlternateContent>
          <mc:Choice Requires="wps">
            <w:drawing>
              <wp:anchor distT="0" distB="0" distL="114300" distR="114300" simplePos="0" relativeHeight="251836928" behindDoc="0" locked="0" layoutInCell="1" allowOverlap="1" wp14:anchorId="4D78BE8F" wp14:editId="6DD7B4FD">
                <wp:simplePos x="0" y="0"/>
                <wp:positionH relativeFrom="column">
                  <wp:posOffset>3906338</wp:posOffset>
                </wp:positionH>
                <wp:positionV relativeFrom="paragraph">
                  <wp:posOffset>187144</wp:posOffset>
                </wp:positionV>
                <wp:extent cx="520790" cy="76200"/>
                <wp:effectExtent l="38100" t="0" r="12700" b="76200"/>
                <wp:wrapNone/>
                <wp:docPr id="15" name="Rak pil 15"/>
                <wp:cNvGraphicFramePr/>
                <a:graphic xmlns:a="http://schemas.openxmlformats.org/drawingml/2006/main">
                  <a:graphicData uri="http://schemas.microsoft.com/office/word/2010/wordprocessingShape">
                    <wps:wsp>
                      <wps:cNvCnPr/>
                      <wps:spPr>
                        <a:xfrm flipH="1">
                          <a:off x="0" y="0"/>
                          <a:ext cx="52079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0CB55" id="Rak pil 15" o:spid="_x0000_s1026" type="#_x0000_t32" style="position:absolute;margin-left:307.6pt;margin-top:14.75pt;width:41pt;height:6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" strokecolor="black [3040]">
                <v:stroke endarrow="block"/>
              </v:shape>
            </w:pict>
          </mc:Fallback>
        </mc:AlternateContent>
      </w:r>
      <w:r w:rsidR="00AB58E9" w:rsidRPr="0095694A">
        <w:rPr>
          <w:noProof/>
          <w:lang w:val="en-US" w:eastAsia="en-US"/>
        </w:rPr>
        <mc:AlternateContent>
          <mc:Choice Requires="wps">
            <w:drawing>
              <wp:anchor distT="0" distB="0" distL="114300" distR="114300" simplePos="0" relativeHeight="251833856" behindDoc="0" locked="0" layoutInCell="1" allowOverlap="1" wp14:anchorId="6F08D571" wp14:editId="59B94BE0">
                <wp:simplePos x="0" y="0"/>
                <wp:positionH relativeFrom="column">
                  <wp:posOffset>4413885</wp:posOffset>
                </wp:positionH>
                <wp:positionV relativeFrom="paragraph">
                  <wp:posOffset>7801</wp:posOffset>
                </wp:positionV>
                <wp:extent cx="304800" cy="276225"/>
                <wp:effectExtent l="0" t="0" r="0" b="9525"/>
                <wp:wrapNone/>
                <wp:docPr id="1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noFill/>
                        <a:ln>
                          <a:noFill/>
                        </a:ln>
                        <a:extLst/>
                      </wps:spPr>
                      <wps:txbx>
                        <w:txbxContent>
                          <w:p w14:paraId="5FB881F3" w14:textId="5176EC7E" w:rsidR="00E81C15" w:rsidRPr="00CB3B0D" w:rsidRDefault="00E81C15" w:rsidP="00BF5A88">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8D571" id="_x0000_s1033" type="#_x0000_t202" style="position:absolute;margin-left:347.55pt;margin-top:.6pt;width:24pt;height:21.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" filled="f" stroked="f">
                <v:textbox>
                  <w:txbxContent>
                    <w:p w14:paraId="5FB881F3" w14:textId="5176EC7E" w:rsidR="00E81C15" w:rsidRPr="00CB3B0D" w:rsidRDefault="00E81C15" w:rsidP="00BF5A88">
                      <w:r>
                        <w:t>5</w:t>
                      </w:r>
                    </w:p>
                  </w:txbxContent>
                </v:textbox>
              </v:shape>
            </w:pict>
          </mc:Fallback>
        </mc:AlternateContent>
      </w:r>
    </w:p>
    <w:p w14:paraId="5F070787" w14:textId="0CC9F888" w:rsidR="009D2F43" w:rsidRPr="0095694A" w:rsidRDefault="009D2F43" w:rsidP="00FD3985">
      <w:pPr>
        <w:rPr>
          <w:lang w:val="en-GB"/>
        </w:rPr>
      </w:pPr>
    </w:p>
    <w:p w14:paraId="2BB8A9A0" w14:textId="7BCA1C14" w:rsidR="009D2F43" w:rsidRPr="0095694A" w:rsidRDefault="009D2F43" w:rsidP="00FD3985">
      <w:pPr>
        <w:rPr>
          <w:lang w:val="en-GB"/>
        </w:rPr>
      </w:pPr>
    </w:p>
    <w:p w14:paraId="665021F6" w14:textId="1CBA59CE" w:rsidR="009D2F43" w:rsidRPr="0095694A" w:rsidRDefault="009D2F43" w:rsidP="00FD3985">
      <w:pPr>
        <w:rPr>
          <w:lang w:val="en-GB"/>
        </w:rPr>
      </w:pPr>
    </w:p>
    <w:p w14:paraId="72B671D5" w14:textId="372024EE" w:rsidR="00B42F1F" w:rsidRPr="0095694A" w:rsidRDefault="00B42F1F" w:rsidP="00EB158F">
      <w:pPr>
        <w:rPr>
          <w:lang w:val="en-GB"/>
        </w:rPr>
      </w:pPr>
      <w:bookmarkStart w:id="9" w:name="_Toc462710212"/>
      <w:bookmarkStart w:id="10" w:name="_Toc469369943"/>
      <w:bookmarkStart w:id="11" w:name="_Toc124650272"/>
      <w:bookmarkStart w:id="12" w:name="_Toc133721323"/>
    </w:p>
    <w:tbl>
      <w:tblPr>
        <w:tblStyle w:val="TableGrid"/>
        <w:tblW w:w="91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4990"/>
      </w:tblGrid>
      <w:tr w:rsidR="008E17B4" w:rsidRPr="002C1C02" w14:paraId="7D980790" w14:textId="77777777" w:rsidTr="00A97251">
        <w:tc>
          <w:tcPr>
            <w:tcW w:w="4189" w:type="dxa"/>
          </w:tcPr>
          <w:p w14:paraId="52EB0B24" w14:textId="4DB68FB7" w:rsidR="00B5112A" w:rsidRPr="0095694A" w:rsidRDefault="003445E1" w:rsidP="003445E1">
            <w:pPr>
              <w:rPr>
                <w:lang w:val="en-GB"/>
              </w:rPr>
            </w:pPr>
            <w:r w:rsidRPr="002F3546">
              <w:rPr>
                <w:lang w:val="en-GB"/>
              </w:rPr>
              <w:t>1. 230V socket</w:t>
            </w:r>
            <w:r w:rsidR="00EB158F" w:rsidRPr="0095694A">
              <w:rPr>
                <w:lang w:val="en-GB"/>
              </w:rPr>
              <w:t>. F</w:t>
            </w:r>
            <w:r w:rsidRPr="0095694A">
              <w:rPr>
                <w:lang w:val="en-GB"/>
              </w:rPr>
              <w:t>o</w:t>
            </w:r>
            <w:r w:rsidR="00EB158F" w:rsidRPr="0095694A">
              <w:rPr>
                <w:lang w:val="en-GB"/>
              </w:rPr>
              <w:t xml:space="preserve">r </w:t>
            </w:r>
            <w:r w:rsidRPr="0095694A">
              <w:rPr>
                <w:lang w:val="en-GB"/>
              </w:rPr>
              <w:t>connection of</w:t>
            </w:r>
            <w:r w:rsidR="00EB158F" w:rsidRPr="0095694A">
              <w:rPr>
                <w:lang w:val="en-GB"/>
              </w:rPr>
              <w:t xml:space="preserve"> </w:t>
            </w:r>
            <w:r w:rsidR="00AB58E9" w:rsidRPr="0095694A">
              <w:rPr>
                <w:lang w:val="en-GB"/>
              </w:rPr>
              <w:br/>
              <w:t xml:space="preserve">    </w:t>
            </w:r>
            <w:r w:rsidR="0095694A" w:rsidRPr="0095694A">
              <w:rPr>
                <w:lang w:val="en-GB"/>
              </w:rPr>
              <w:t xml:space="preserve">the </w:t>
            </w:r>
            <w:r w:rsidRPr="0095694A">
              <w:rPr>
                <w:lang w:val="en-GB"/>
              </w:rPr>
              <w:t>device to be controlled.</w:t>
            </w:r>
          </w:p>
        </w:tc>
        <w:tc>
          <w:tcPr>
            <w:tcW w:w="4990" w:type="dxa"/>
          </w:tcPr>
          <w:p w14:paraId="1E1743FD" w14:textId="6E0267BD" w:rsidR="00B5112A" w:rsidRPr="0095694A" w:rsidRDefault="00AB58E9" w:rsidP="0095694A">
            <w:pPr>
              <w:rPr>
                <w:lang w:val="en-GB"/>
              </w:rPr>
            </w:pPr>
            <w:r w:rsidRPr="0095694A">
              <w:rPr>
                <w:lang w:val="en-GB"/>
              </w:rPr>
              <w:t>4</w:t>
            </w:r>
            <w:r w:rsidR="003445E1" w:rsidRPr="0095694A">
              <w:rPr>
                <w:lang w:val="en-GB"/>
              </w:rPr>
              <w:t xml:space="preserve">. </w:t>
            </w:r>
            <w:r w:rsidR="003445E1" w:rsidRPr="0095694A">
              <w:rPr>
                <w:i/>
                <w:lang w:val="en-GB"/>
              </w:rPr>
              <w:t>Off</w:t>
            </w:r>
            <w:r w:rsidR="00B5112A" w:rsidRPr="0095694A">
              <w:rPr>
                <w:i/>
                <w:lang w:val="en-GB"/>
              </w:rPr>
              <w:t>/</w:t>
            </w:r>
            <w:r w:rsidR="003445E1" w:rsidRPr="0095694A">
              <w:rPr>
                <w:i/>
                <w:lang w:val="en-GB"/>
              </w:rPr>
              <w:t>On</w:t>
            </w:r>
            <w:r w:rsidR="0095694A" w:rsidRPr="0095694A">
              <w:rPr>
                <w:lang w:val="en-GB"/>
              </w:rPr>
              <w:t xml:space="preserve"> </w:t>
            </w:r>
            <w:r w:rsidR="003445E1" w:rsidRPr="0095694A">
              <w:rPr>
                <w:lang w:val="en-GB"/>
              </w:rPr>
              <w:t>button</w:t>
            </w:r>
            <w:r w:rsidR="00B5112A" w:rsidRPr="0095694A">
              <w:rPr>
                <w:lang w:val="en-GB"/>
              </w:rPr>
              <w:t>. F</w:t>
            </w:r>
            <w:r w:rsidR="003445E1" w:rsidRPr="0095694A">
              <w:rPr>
                <w:lang w:val="en-GB"/>
              </w:rPr>
              <w:t>o</w:t>
            </w:r>
            <w:r w:rsidR="00B5112A" w:rsidRPr="0095694A">
              <w:rPr>
                <w:lang w:val="en-GB"/>
              </w:rPr>
              <w:t>r programm</w:t>
            </w:r>
            <w:r w:rsidR="003445E1" w:rsidRPr="0095694A">
              <w:rPr>
                <w:lang w:val="en-GB"/>
              </w:rPr>
              <w:t>ing</w:t>
            </w:r>
            <w:r w:rsidR="00EB158F" w:rsidRPr="0095694A">
              <w:rPr>
                <w:lang w:val="en-GB"/>
              </w:rPr>
              <w:t xml:space="preserve"> </w:t>
            </w:r>
            <w:r w:rsidR="003445E1" w:rsidRPr="0095694A">
              <w:rPr>
                <w:lang w:val="en-GB"/>
              </w:rPr>
              <w:t>and</w:t>
            </w:r>
            <w:r w:rsidR="00EB158F" w:rsidRPr="0095694A">
              <w:rPr>
                <w:lang w:val="en-GB"/>
              </w:rPr>
              <w:t xml:space="preserve"> </w:t>
            </w:r>
            <w:r w:rsidR="003445E1" w:rsidRPr="0095694A">
              <w:rPr>
                <w:lang w:val="en-GB"/>
              </w:rPr>
              <w:t>to</w:t>
            </w:r>
            <w:r w:rsidRPr="0095694A">
              <w:rPr>
                <w:lang w:val="en-GB"/>
              </w:rPr>
              <w:br/>
              <w:t xml:space="preserve">   </w:t>
            </w:r>
            <w:r w:rsidR="00C85581" w:rsidRPr="0095694A">
              <w:rPr>
                <w:lang w:val="en-GB"/>
              </w:rPr>
              <w:t xml:space="preserve"> </w:t>
            </w:r>
            <w:r w:rsidR="003445E1" w:rsidRPr="0095694A">
              <w:rPr>
                <w:lang w:val="en-GB"/>
              </w:rPr>
              <w:t>manually</w:t>
            </w:r>
            <w:r w:rsidR="00C85581" w:rsidRPr="0095694A">
              <w:rPr>
                <w:lang w:val="en-GB"/>
              </w:rPr>
              <w:t xml:space="preserve"> </w:t>
            </w:r>
            <w:r w:rsidR="003445E1" w:rsidRPr="0095694A">
              <w:rPr>
                <w:lang w:val="en-GB"/>
              </w:rPr>
              <w:t>turn off/on the power</w:t>
            </w:r>
            <w:r w:rsidR="00EB158F" w:rsidRPr="0095694A">
              <w:rPr>
                <w:lang w:val="en-GB"/>
              </w:rPr>
              <w:t>.</w:t>
            </w:r>
          </w:p>
        </w:tc>
      </w:tr>
      <w:tr w:rsidR="008E17B4" w:rsidRPr="002C1C02" w14:paraId="5F014D2F" w14:textId="77777777" w:rsidTr="00A97251">
        <w:tc>
          <w:tcPr>
            <w:tcW w:w="4189" w:type="dxa"/>
          </w:tcPr>
          <w:p w14:paraId="4C672A87" w14:textId="110AF280" w:rsidR="00B5112A" w:rsidRPr="0095694A" w:rsidRDefault="00B5112A" w:rsidP="003445E1">
            <w:pPr>
              <w:rPr>
                <w:lang w:val="en-GB"/>
              </w:rPr>
            </w:pPr>
            <w:r w:rsidRPr="0095694A">
              <w:rPr>
                <w:lang w:val="en-GB"/>
              </w:rPr>
              <w:t>2. Dete</w:t>
            </w:r>
            <w:r w:rsidR="003445E1" w:rsidRPr="0095694A">
              <w:rPr>
                <w:lang w:val="en-GB"/>
              </w:rPr>
              <w:t>c</w:t>
            </w:r>
            <w:r w:rsidRPr="0095694A">
              <w:rPr>
                <w:lang w:val="en-GB"/>
              </w:rPr>
              <w:t>tor</w:t>
            </w:r>
            <w:r w:rsidR="003445E1" w:rsidRPr="0095694A">
              <w:rPr>
                <w:lang w:val="en-GB"/>
              </w:rPr>
              <w:t xml:space="preserve"> eye</w:t>
            </w:r>
            <w:r w:rsidR="00EB158F" w:rsidRPr="0095694A">
              <w:rPr>
                <w:lang w:val="en-GB"/>
              </w:rPr>
              <w:t xml:space="preserve">. </w:t>
            </w:r>
            <w:r w:rsidR="003445E1" w:rsidRPr="0095694A">
              <w:rPr>
                <w:lang w:val="en-GB"/>
              </w:rPr>
              <w:t xml:space="preserve">Receives IR </w:t>
            </w:r>
            <w:r w:rsidR="00EB158F" w:rsidRPr="0095694A">
              <w:rPr>
                <w:lang w:val="en-GB"/>
              </w:rPr>
              <w:t>signal.</w:t>
            </w:r>
          </w:p>
        </w:tc>
        <w:tc>
          <w:tcPr>
            <w:tcW w:w="4990" w:type="dxa"/>
          </w:tcPr>
          <w:p w14:paraId="2CD769C4" w14:textId="4CD01D61" w:rsidR="00B5112A" w:rsidRPr="0095694A" w:rsidRDefault="00AB58E9" w:rsidP="003445E1">
            <w:pPr>
              <w:rPr>
                <w:lang w:val="en-GB"/>
              </w:rPr>
            </w:pPr>
            <w:r w:rsidRPr="0095694A">
              <w:rPr>
                <w:lang w:val="en-GB"/>
              </w:rPr>
              <w:t>5</w:t>
            </w:r>
            <w:r w:rsidR="003445E1" w:rsidRPr="0095694A">
              <w:rPr>
                <w:lang w:val="en-GB"/>
              </w:rPr>
              <w:t>. 3.</w:t>
            </w:r>
            <w:r w:rsidR="00B5112A" w:rsidRPr="0095694A">
              <w:rPr>
                <w:lang w:val="en-GB"/>
              </w:rPr>
              <w:t xml:space="preserve">5mm </w:t>
            </w:r>
            <w:r w:rsidR="003445E1" w:rsidRPr="0095694A">
              <w:rPr>
                <w:lang w:val="en-GB"/>
              </w:rPr>
              <w:t>jack</w:t>
            </w:r>
            <w:r w:rsidR="00B5112A" w:rsidRPr="0095694A">
              <w:rPr>
                <w:lang w:val="en-GB"/>
              </w:rPr>
              <w:t>. F</w:t>
            </w:r>
            <w:r w:rsidR="003445E1" w:rsidRPr="0095694A">
              <w:rPr>
                <w:lang w:val="en-GB"/>
              </w:rPr>
              <w:t>o</w:t>
            </w:r>
            <w:r w:rsidR="00B5112A" w:rsidRPr="0095694A">
              <w:rPr>
                <w:lang w:val="en-GB"/>
              </w:rPr>
              <w:t xml:space="preserve">r </w:t>
            </w:r>
            <w:r w:rsidR="003445E1" w:rsidRPr="0095694A">
              <w:rPr>
                <w:lang w:val="en-GB"/>
              </w:rPr>
              <w:t>connecting</w:t>
            </w:r>
            <w:r w:rsidR="00B5112A" w:rsidRPr="0095694A">
              <w:rPr>
                <w:lang w:val="en-GB"/>
              </w:rPr>
              <w:t xml:space="preserve"> a</w:t>
            </w:r>
            <w:r w:rsidR="003445E1" w:rsidRPr="0095694A">
              <w:rPr>
                <w:lang w:val="en-GB"/>
              </w:rPr>
              <w:t>n</w:t>
            </w:r>
            <w:r w:rsidR="00B5112A" w:rsidRPr="0095694A">
              <w:rPr>
                <w:lang w:val="en-GB"/>
              </w:rPr>
              <w:t xml:space="preserve"> extern</w:t>
            </w:r>
            <w:r w:rsidR="003445E1" w:rsidRPr="0095694A">
              <w:rPr>
                <w:lang w:val="en-GB"/>
              </w:rPr>
              <w:t>al</w:t>
            </w:r>
            <w:r w:rsidRPr="0095694A">
              <w:rPr>
                <w:lang w:val="en-GB"/>
              </w:rPr>
              <w:br/>
              <w:t xml:space="preserve">   </w:t>
            </w:r>
            <w:r w:rsidR="00B5112A" w:rsidRPr="0095694A">
              <w:rPr>
                <w:lang w:val="en-GB"/>
              </w:rPr>
              <w:t xml:space="preserve"> </w:t>
            </w:r>
            <w:r w:rsidR="003445E1" w:rsidRPr="0095694A">
              <w:rPr>
                <w:lang w:val="en-GB"/>
              </w:rPr>
              <w:t>control switch</w:t>
            </w:r>
            <w:r w:rsidR="00A81869" w:rsidRPr="0095694A">
              <w:rPr>
                <w:lang w:val="en-GB"/>
              </w:rPr>
              <w:t xml:space="preserve"> </w:t>
            </w:r>
            <w:r w:rsidR="003445E1" w:rsidRPr="0095694A">
              <w:rPr>
                <w:lang w:val="en-GB"/>
              </w:rPr>
              <w:t xml:space="preserve">or </w:t>
            </w:r>
            <w:r w:rsidR="00A81869" w:rsidRPr="0095694A">
              <w:rPr>
                <w:lang w:val="en-GB"/>
              </w:rPr>
              <w:t>extern</w:t>
            </w:r>
            <w:r w:rsidR="003445E1" w:rsidRPr="0095694A">
              <w:rPr>
                <w:lang w:val="en-GB"/>
              </w:rPr>
              <w:t>al</w:t>
            </w:r>
            <w:r w:rsidR="00A81869" w:rsidRPr="0095694A">
              <w:rPr>
                <w:lang w:val="en-GB"/>
              </w:rPr>
              <w:t xml:space="preserve"> </w:t>
            </w:r>
            <w:r w:rsidR="00A02E46" w:rsidRPr="0095694A">
              <w:rPr>
                <w:lang w:val="en-GB"/>
              </w:rPr>
              <w:t>dete</w:t>
            </w:r>
            <w:r w:rsidR="003445E1" w:rsidRPr="0095694A">
              <w:rPr>
                <w:lang w:val="en-GB"/>
              </w:rPr>
              <w:t>ctor eye</w:t>
            </w:r>
            <w:r w:rsidR="00A81869" w:rsidRPr="0095694A">
              <w:rPr>
                <w:lang w:val="en-GB"/>
              </w:rPr>
              <w:t>.</w:t>
            </w:r>
          </w:p>
        </w:tc>
      </w:tr>
      <w:tr w:rsidR="00AA2D4E" w:rsidRPr="0095694A" w14:paraId="3F7CF53D" w14:textId="77777777" w:rsidTr="00A97251">
        <w:tc>
          <w:tcPr>
            <w:tcW w:w="4189" w:type="dxa"/>
          </w:tcPr>
          <w:p w14:paraId="039629FC" w14:textId="415F46B0" w:rsidR="00AA2D4E" w:rsidRPr="0095694A" w:rsidRDefault="00AB58E9" w:rsidP="00761728">
            <w:pPr>
              <w:rPr>
                <w:lang w:val="en-GB"/>
              </w:rPr>
            </w:pPr>
            <w:r w:rsidRPr="0095694A">
              <w:rPr>
                <w:lang w:val="en-GB"/>
              </w:rPr>
              <w:t>3</w:t>
            </w:r>
            <w:r w:rsidR="00AA2D4E" w:rsidRPr="0095694A">
              <w:rPr>
                <w:lang w:val="en-GB"/>
              </w:rPr>
              <w:t>. Indi</w:t>
            </w:r>
            <w:r w:rsidR="00836FCD" w:rsidRPr="0095694A">
              <w:rPr>
                <w:lang w:val="en-GB"/>
              </w:rPr>
              <w:t>cat</w:t>
            </w:r>
            <w:r w:rsidR="00761728" w:rsidRPr="0095694A">
              <w:rPr>
                <w:lang w:val="en-GB"/>
              </w:rPr>
              <w:t>ion</w:t>
            </w:r>
            <w:r w:rsidR="003445E1" w:rsidRPr="0095694A">
              <w:rPr>
                <w:lang w:val="en-GB"/>
              </w:rPr>
              <w:t xml:space="preserve"> l</w:t>
            </w:r>
            <w:r w:rsidR="00761728" w:rsidRPr="0095694A">
              <w:rPr>
                <w:lang w:val="en-GB"/>
              </w:rPr>
              <w:t>ight.</w:t>
            </w:r>
          </w:p>
        </w:tc>
        <w:tc>
          <w:tcPr>
            <w:tcW w:w="4990" w:type="dxa"/>
          </w:tcPr>
          <w:p w14:paraId="32D5647E" w14:textId="77777777" w:rsidR="00AA2D4E" w:rsidRPr="0095694A" w:rsidRDefault="00AA2D4E" w:rsidP="00B5112A">
            <w:pPr>
              <w:rPr>
                <w:lang w:val="en-GB"/>
              </w:rPr>
            </w:pPr>
          </w:p>
        </w:tc>
      </w:tr>
    </w:tbl>
    <w:p w14:paraId="5CB840F8" w14:textId="77777777" w:rsidR="00EB158F" w:rsidRPr="0095694A" w:rsidRDefault="00EB158F" w:rsidP="008E17B4">
      <w:pPr>
        <w:rPr>
          <w:lang w:val="en-GB"/>
        </w:rPr>
      </w:pPr>
    </w:p>
    <w:p w14:paraId="792C4C81" w14:textId="358B9EF3" w:rsidR="00D97409" w:rsidRPr="0095694A" w:rsidRDefault="003445E1" w:rsidP="00AA2D4E">
      <w:pPr>
        <w:pStyle w:val="Heading1"/>
        <w:rPr>
          <w:lang w:val="en-GB"/>
        </w:rPr>
      </w:pPr>
      <w:bookmarkStart w:id="13" w:name="_Toc430095780"/>
      <w:bookmarkStart w:id="14" w:name="_Toc478359971"/>
      <w:bookmarkStart w:id="15" w:name="_Toc478366424"/>
      <w:bookmarkStart w:id="16" w:name="_Toc478366714"/>
      <w:bookmarkStart w:id="17" w:name="_Toc23155289"/>
      <w:bookmarkStart w:id="18" w:name="_Toc23155445"/>
      <w:bookmarkStart w:id="19" w:name="_Toc23155480"/>
      <w:bookmarkStart w:id="20" w:name="_Toc23210904"/>
      <w:bookmarkEnd w:id="9"/>
      <w:bookmarkEnd w:id="10"/>
      <w:bookmarkEnd w:id="11"/>
      <w:bookmarkEnd w:id="12"/>
      <w:r w:rsidRPr="0095694A">
        <w:rPr>
          <w:lang w:val="en-GB"/>
        </w:rPr>
        <w:t>Connection</w:t>
      </w:r>
      <w:bookmarkEnd w:id="13"/>
    </w:p>
    <w:p w14:paraId="74F21384" w14:textId="14580464" w:rsidR="003445E1" w:rsidRPr="0095694A" w:rsidRDefault="003445E1" w:rsidP="003445E1">
      <w:pPr>
        <w:numPr>
          <w:ilvl w:val="0"/>
          <w:numId w:val="8"/>
        </w:numPr>
        <w:ind w:left="357" w:hanging="357"/>
        <w:rPr>
          <w:lang w:val="en-GB"/>
        </w:rPr>
      </w:pPr>
      <w:r w:rsidRPr="0095694A">
        <w:rPr>
          <w:lang w:val="en-GB"/>
        </w:rPr>
        <w:t>Make sure that the device to be connected</w:t>
      </w:r>
      <w:r w:rsidR="00957090" w:rsidRPr="0095694A">
        <w:rPr>
          <w:lang w:val="en-GB"/>
        </w:rPr>
        <w:t>, that</w:t>
      </w:r>
      <w:r w:rsidRPr="0095694A">
        <w:rPr>
          <w:lang w:val="en-GB"/>
        </w:rPr>
        <w:t xml:space="preserve"> has its own power switch is set to “on”. This is easiest done by connecting to a </w:t>
      </w:r>
      <w:r w:rsidR="0095694A" w:rsidRPr="0095694A">
        <w:rPr>
          <w:lang w:val="en-GB"/>
        </w:rPr>
        <w:t>wall socket</w:t>
      </w:r>
      <w:r w:rsidRPr="0095694A">
        <w:rPr>
          <w:lang w:val="en-GB"/>
        </w:rPr>
        <w:t xml:space="preserve"> and ensure that the </w:t>
      </w:r>
      <w:r w:rsidR="00957090" w:rsidRPr="0095694A">
        <w:rPr>
          <w:lang w:val="en-GB"/>
        </w:rPr>
        <w:t>device is on (for example a lamp</w:t>
      </w:r>
      <w:r w:rsidRPr="0095694A">
        <w:rPr>
          <w:lang w:val="en-GB"/>
        </w:rPr>
        <w:t xml:space="preserve"> should be lit).</w:t>
      </w:r>
    </w:p>
    <w:p w14:paraId="05E3A7BE" w14:textId="2EF4D010" w:rsidR="003445E1" w:rsidRPr="0095694A" w:rsidRDefault="003445E1" w:rsidP="003445E1">
      <w:pPr>
        <w:numPr>
          <w:ilvl w:val="0"/>
          <w:numId w:val="8"/>
        </w:numPr>
        <w:ind w:left="357" w:hanging="357"/>
        <w:rPr>
          <w:lang w:val="en-GB"/>
        </w:rPr>
      </w:pPr>
      <w:r w:rsidRPr="0095694A">
        <w:rPr>
          <w:lang w:val="en-GB"/>
        </w:rPr>
        <w:t xml:space="preserve">Connect the Andromeda Socket to a </w:t>
      </w:r>
      <w:r w:rsidR="0095694A" w:rsidRPr="0095694A">
        <w:rPr>
          <w:lang w:val="en-GB"/>
        </w:rPr>
        <w:t>wall socket</w:t>
      </w:r>
      <w:r w:rsidRPr="0095694A">
        <w:rPr>
          <w:lang w:val="en-GB"/>
        </w:rPr>
        <w:t>.</w:t>
      </w:r>
    </w:p>
    <w:p w14:paraId="09A6D003" w14:textId="49EB349E" w:rsidR="003445E1" w:rsidRPr="0095694A" w:rsidRDefault="003445E1" w:rsidP="003445E1">
      <w:pPr>
        <w:numPr>
          <w:ilvl w:val="0"/>
          <w:numId w:val="8"/>
        </w:numPr>
        <w:ind w:left="357" w:hanging="357"/>
        <w:rPr>
          <w:lang w:val="en-GB"/>
        </w:rPr>
      </w:pPr>
      <w:r w:rsidRPr="0095694A">
        <w:rPr>
          <w:lang w:val="en-GB"/>
        </w:rPr>
        <w:t xml:space="preserve">Connect the device to be controlled to the </w:t>
      </w:r>
      <w:r w:rsidR="00957090" w:rsidRPr="0095694A">
        <w:rPr>
          <w:lang w:val="en-GB"/>
        </w:rPr>
        <w:t>socket on the rel</w:t>
      </w:r>
      <w:r w:rsidRPr="0095694A">
        <w:rPr>
          <w:lang w:val="en-GB"/>
        </w:rPr>
        <w:t xml:space="preserve">ay </w:t>
      </w:r>
      <w:r w:rsidR="00957090" w:rsidRPr="0095694A">
        <w:rPr>
          <w:lang w:val="en-GB"/>
        </w:rPr>
        <w:t>unit</w:t>
      </w:r>
      <w:r w:rsidRPr="0095694A">
        <w:rPr>
          <w:lang w:val="en-GB"/>
        </w:rPr>
        <w:t xml:space="preserve"> (1).</w:t>
      </w:r>
    </w:p>
    <w:p w14:paraId="5F86A81A" w14:textId="0A24C5CA" w:rsidR="003445E1" w:rsidRPr="0095694A" w:rsidRDefault="003445E1" w:rsidP="003445E1">
      <w:pPr>
        <w:numPr>
          <w:ilvl w:val="0"/>
          <w:numId w:val="8"/>
        </w:numPr>
        <w:ind w:left="357" w:hanging="357"/>
        <w:rPr>
          <w:lang w:val="en-GB"/>
        </w:rPr>
      </w:pPr>
      <w:r w:rsidRPr="0095694A">
        <w:rPr>
          <w:lang w:val="en-GB"/>
        </w:rPr>
        <w:t xml:space="preserve">Make sure </w:t>
      </w:r>
      <w:r w:rsidR="00957090" w:rsidRPr="0095694A">
        <w:rPr>
          <w:lang w:val="en-GB"/>
        </w:rPr>
        <w:t xml:space="preserve">that </w:t>
      </w:r>
      <w:r w:rsidRPr="0095694A">
        <w:rPr>
          <w:lang w:val="en-GB"/>
        </w:rPr>
        <w:t xml:space="preserve">the </w:t>
      </w:r>
      <w:r w:rsidR="00957090" w:rsidRPr="0095694A">
        <w:rPr>
          <w:lang w:val="en-GB"/>
        </w:rPr>
        <w:t xml:space="preserve">device gets power by pressing the </w:t>
      </w:r>
      <w:r w:rsidR="00957090" w:rsidRPr="0095694A">
        <w:rPr>
          <w:i/>
          <w:lang w:val="en-GB"/>
        </w:rPr>
        <w:t>Off</w:t>
      </w:r>
      <w:r w:rsidRPr="0095694A">
        <w:rPr>
          <w:i/>
          <w:lang w:val="en-GB"/>
        </w:rPr>
        <w:t>/</w:t>
      </w:r>
      <w:r w:rsidR="00957090" w:rsidRPr="0095694A">
        <w:rPr>
          <w:i/>
          <w:lang w:val="en-GB"/>
        </w:rPr>
        <w:t>On</w:t>
      </w:r>
      <w:r w:rsidRPr="0095694A">
        <w:rPr>
          <w:lang w:val="en-GB"/>
        </w:rPr>
        <w:t xml:space="preserve"> button (4).</w:t>
      </w:r>
    </w:p>
    <w:p w14:paraId="4BEBE34F" w14:textId="655186A1" w:rsidR="003445E1" w:rsidRPr="0095694A" w:rsidRDefault="00AA71E1" w:rsidP="003445E1">
      <w:pPr>
        <w:numPr>
          <w:ilvl w:val="0"/>
          <w:numId w:val="8"/>
        </w:numPr>
        <w:ind w:left="357" w:hanging="357"/>
        <w:rPr>
          <w:lang w:val="en-GB"/>
        </w:rPr>
      </w:pPr>
      <w:r w:rsidRPr="0095694A">
        <w:rPr>
          <w:lang w:val="en-GB"/>
        </w:rPr>
        <w:t xml:space="preserve">If </w:t>
      </w:r>
      <w:r w:rsidR="003445E1" w:rsidRPr="0095694A">
        <w:rPr>
          <w:lang w:val="en-GB"/>
        </w:rPr>
        <w:t>IR is use</w:t>
      </w:r>
      <w:r w:rsidRPr="0095694A">
        <w:rPr>
          <w:lang w:val="en-GB"/>
        </w:rPr>
        <w:t>d, keep in mind that the range will be</w:t>
      </w:r>
      <w:r w:rsidR="003445E1" w:rsidRPr="0095694A">
        <w:rPr>
          <w:lang w:val="en-GB"/>
        </w:rPr>
        <w:t xml:space="preserve"> reduced if the detector eye (2)</w:t>
      </w:r>
      <w:r w:rsidRPr="0095694A">
        <w:rPr>
          <w:lang w:val="en-GB"/>
        </w:rPr>
        <w:t xml:space="preserve"> is</w:t>
      </w:r>
      <w:r w:rsidR="003445E1" w:rsidRPr="0095694A">
        <w:rPr>
          <w:lang w:val="en-GB"/>
        </w:rPr>
        <w:t xml:space="preserve"> covered or </w:t>
      </w:r>
      <w:r w:rsidRPr="0095694A">
        <w:rPr>
          <w:lang w:val="en-GB"/>
        </w:rPr>
        <w:t>hidden in some way,</w:t>
      </w:r>
      <w:r w:rsidR="003445E1" w:rsidRPr="0095694A">
        <w:rPr>
          <w:lang w:val="en-GB"/>
        </w:rPr>
        <w:t xml:space="preserve"> for </w:t>
      </w:r>
      <w:r w:rsidRPr="0095694A">
        <w:rPr>
          <w:lang w:val="en-GB"/>
        </w:rPr>
        <w:t xml:space="preserve">example by </w:t>
      </w:r>
      <w:r w:rsidR="003445E1" w:rsidRPr="0095694A">
        <w:rPr>
          <w:lang w:val="en-GB"/>
        </w:rPr>
        <w:t>curtains or furniture.</w:t>
      </w:r>
    </w:p>
    <w:p w14:paraId="6A35E2BC" w14:textId="471840A9" w:rsidR="00A77966" w:rsidRPr="0095694A" w:rsidRDefault="003445E1" w:rsidP="00AA71E1">
      <w:pPr>
        <w:numPr>
          <w:ilvl w:val="0"/>
          <w:numId w:val="8"/>
        </w:numPr>
        <w:ind w:left="357" w:hanging="357"/>
        <w:rPr>
          <w:lang w:val="en-GB"/>
        </w:rPr>
      </w:pPr>
      <w:r w:rsidRPr="0095694A">
        <w:rPr>
          <w:lang w:val="en-GB"/>
        </w:rPr>
        <w:t xml:space="preserve">Program the relay </w:t>
      </w:r>
      <w:r w:rsidR="00AA71E1" w:rsidRPr="0095694A">
        <w:rPr>
          <w:lang w:val="en-GB"/>
        </w:rPr>
        <w:t xml:space="preserve">unit </w:t>
      </w:r>
      <w:r w:rsidRPr="0095694A">
        <w:rPr>
          <w:lang w:val="en-GB"/>
        </w:rPr>
        <w:t>by following the instructions in the next chapter.</w:t>
      </w:r>
      <w:bookmarkEnd w:id="14"/>
      <w:bookmarkEnd w:id="15"/>
      <w:bookmarkEnd w:id="16"/>
      <w:bookmarkEnd w:id="17"/>
      <w:bookmarkEnd w:id="18"/>
      <w:bookmarkEnd w:id="19"/>
      <w:bookmarkEnd w:id="20"/>
    </w:p>
    <w:p w14:paraId="68AD57A1" w14:textId="77777777" w:rsidR="009631C9" w:rsidRPr="0095694A" w:rsidRDefault="009631C9" w:rsidP="00297F78">
      <w:pPr>
        <w:rPr>
          <w:i/>
          <w:lang w:val="en-GB"/>
        </w:rPr>
      </w:pPr>
    </w:p>
    <w:p w14:paraId="76E143F2" w14:textId="38401B73" w:rsidR="00AA71E1" w:rsidRPr="0095694A" w:rsidRDefault="00AA71E1" w:rsidP="00297F78">
      <w:pPr>
        <w:rPr>
          <w:lang w:val="en-GB"/>
        </w:rPr>
      </w:pPr>
      <w:r w:rsidRPr="0095694A">
        <w:rPr>
          <w:lang w:val="en-GB"/>
        </w:rPr>
        <w:t xml:space="preserve">The Andromeda Socket comes factory set with GewaLink channel 16 and </w:t>
      </w:r>
      <w:proofErr w:type="spellStart"/>
      <w:r w:rsidRPr="0095694A">
        <w:rPr>
          <w:lang w:val="en-GB"/>
        </w:rPr>
        <w:t>bistable</w:t>
      </w:r>
      <w:proofErr w:type="spellEnd"/>
      <w:r w:rsidRPr="0095694A">
        <w:rPr>
          <w:lang w:val="en-GB"/>
        </w:rPr>
        <w:t xml:space="preserve"> function. The relay unit does not need to be programmed if it is the function and channel to be used on the IR transmitter.</w:t>
      </w:r>
    </w:p>
    <w:p w14:paraId="388704B5" w14:textId="77777777" w:rsidR="008E17B4" w:rsidRPr="0095694A" w:rsidRDefault="008E17B4">
      <w:pPr>
        <w:spacing w:after="0"/>
        <w:rPr>
          <w:rFonts w:cs="Arial"/>
          <w:b/>
          <w:bCs/>
          <w:kern w:val="32"/>
          <w:sz w:val="32"/>
          <w:szCs w:val="32"/>
          <w:lang w:val="en-GB"/>
        </w:rPr>
      </w:pPr>
      <w:r w:rsidRPr="0095694A">
        <w:rPr>
          <w:lang w:val="en-GB"/>
        </w:rPr>
        <w:br w:type="page"/>
      </w:r>
    </w:p>
    <w:p w14:paraId="6B16E7C0" w14:textId="1F1438FE" w:rsidR="008F724F" w:rsidRPr="0095694A" w:rsidRDefault="00AF0E58" w:rsidP="00AA2D4E">
      <w:pPr>
        <w:pStyle w:val="Heading1"/>
        <w:rPr>
          <w:lang w:val="en-GB"/>
        </w:rPr>
      </w:pPr>
      <w:bookmarkStart w:id="21" w:name="_Toc430095781"/>
      <w:r w:rsidRPr="0095694A">
        <w:rPr>
          <w:lang w:val="en-GB"/>
        </w:rPr>
        <w:lastRenderedPageBreak/>
        <w:t>Programm</w:t>
      </w:r>
      <w:r w:rsidR="00E81C15" w:rsidRPr="0095694A">
        <w:rPr>
          <w:lang w:val="en-GB"/>
        </w:rPr>
        <w:t>ing</w:t>
      </w:r>
      <w:bookmarkEnd w:id="21"/>
    </w:p>
    <w:p w14:paraId="39B83BF3" w14:textId="6694F0C0" w:rsidR="00806C9B" w:rsidRPr="0095694A" w:rsidRDefault="00E81C15" w:rsidP="008F724F">
      <w:pPr>
        <w:rPr>
          <w:lang w:val="en-GB"/>
        </w:rPr>
      </w:pPr>
      <w:r w:rsidRPr="0095694A">
        <w:rPr>
          <w:lang w:val="en-GB"/>
        </w:rPr>
        <w:t xml:space="preserve">The </w:t>
      </w:r>
      <w:r w:rsidR="00A77966" w:rsidRPr="0095694A">
        <w:rPr>
          <w:lang w:val="en-GB"/>
        </w:rPr>
        <w:t>Andromeda Socket</w:t>
      </w:r>
      <w:r w:rsidR="00806C9B" w:rsidRPr="0095694A">
        <w:rPr>
          <w:lang w:val="en-GB"/>
        </w:rPr>
        <w:t xml:space="preserve"> </w:t>
      </w:r>
      <w:r w:rsidRPr="0095694A">
        <w:rPr>
          <w:lang w:val="en-GB"/>
        </w:rPr>
        <w:t>can be programmed for the following use</w:t>
      </w:r>
      <w:r w:rsidR="00806C9B" w:rsidRPr="0095694A">
        <w:rPr>
          <w:lang w:val="en-GB"/>
        </w:rPr>
        <w:t>:</w:t>
      </w:r>
    </w:p>
    <w:p w14:paraId="57C48AC2" w14:textId="56C604DB" w:rsidR="00C94F48" w:rsidRPr="0095694A" w:rsidRDefault="00E81C15" w:rsidP="00C94F48">
      <w:pPr>
        <w:pStyle w:val="ListParagraph"/>
        <w:numPr>
          <w:ilvl w:val="0"/>
          <w:numId w:val="17"/>
        </w:numPr>
        <w:spacing w:after="0"/>
        <w:rPr>
          <w:lang w:val="en-GB"/>
        </w:rPr>
      </w:pPr>
      <w:r w:rsidRPr="0095694A">
        <w:rPr>
          <w:lang w:val="en-GB"/>
        </w:rPr>
        <w:t>IR control with</w:t>
      </w:r>
      <w:r w:rsidR="00D7660D" w:rsidRPr="0095694A">
        <w:rPr>
          <w:lang w:val="en-GB"/>
        </w:rPr>
        <w:t xml:space="preserve"> GewaLink</w:t>
      </w:r>
      <w:r w:rsidRPr="0095694A">
        <w:rPr>
          <w:lang w:val="en-GB"/>
        </w:rPr>
        <w:t xml:space="preserve"> channels</w:t>
      </w:r>
    </w:p>
    <w:p w14:paraId="2A0C0D7E" w14:textId="3251D6DA" w:rsidR="00C94F48" w:rsidRPr="0095694A" w:rsidRDefault="00C94F48" w:rsidP="00C94F48">
      <w:pPr>
        <w:pStyle w:val="ListParagraph"/>
        <w:numPr>
          <w:ilvl w:val="0"/>
          <w:numId w:val="17"/>
        </w:numPr>
        <w:spacing w:after="0"/>
        <w:rPr>
          <w:lang w:val="en-GB"/>
        </w:rPr>
      </w:pPr>
      <w:r w:rsidRPr="0095694A">
        <w:rPr>
          <w:lang w:val="en-GB"/>
        </w:rPr>
        <w:t>Radio</w:t>
      </w:r>
      <w:r w:rsidR="00E81C15" w:rsidRPr="0095694A">
        <w:rPr>
          <w:lang w:val="en-GB"/>
        </w:rPr>
        <w:t xml:space="preserve"> control</w:t>
      </w:r>
      <w:r w:rsidRPr="0095694A">
        <w:rPr>
          <w:lang w:val="en-GB"/>
        </w:rPr>
        <w:t xml:space="preserve"> (</w:t>
      </w:r>
      <w:r w:rsidR="00AF5F8A">
        <w:rPr>
          <w:lang w:val="en-GB"/>
        </w:rPr>
        <w:t>Z-Wave</w:t>
      </w:r>
      <w:r w:rsidRPr="0095694A">
        <w:rPr>
          <w:lang w:val="en-GB"/>
        </w:rPr>
        <w:t>)</w:t>
      </w:r>
    </w:p>
    <w:p w14:paraId="576EEA54" w14:textId="01088199" w:rsidR="00C94F48" w:rsidRPr="0095694A" w:rsidRDefault="00E81C15" w:rsidP="00175178">
      <w:pPr>
        <w:pStyle w:val="ListParagraph"/>
        <w:numPr>
          <w:ilvl w:val="0"/>
          <w:numId w:val="17"/>
        </w:numPr>
        <w:spacing w:after="0"/>
        <w:rPr>
          <w:lang w:val="en-GB"/>
        </w:rPr>
      </w:pPr>
      <w:r w:rsidRPr="0095694A">
        <w:rPr>
          <w:lang w:val="en-GB"/>
        </w:rPr>
        <w:t>Control switch</w:t>
      </w:r>
    </w:p>
    <w:p w14:paraId="73AFF890" w14:textId="77777777" w:rsidR="009820CA" w:rsidRPr="0095694A" w:rsidRDefault="009820CA" w:rsidP="009820CA">
      <w:pPr>
        <w:spacing w:after="0"/>
        <w:rPr>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8"/>
        <w:gridCol w:w="8190"/>
      </w:tblGrid>
      <w:tr w:rsidR="006D7FB6" w:rsidRPr="002C1C02" w14:paraId="1BD49F68" w14:textId="77777777" w:rsidTr="009820CA">
        <w:tc>
          <w:tcPr>
            <w:tcW w:w="988" w:type="dxa"/>
            <w:shd w:val="clear" w:color="auto" w:fill="auto"/>
          </w:tcPr>
          <w:p w14:paraId="0CFD8C14" w14:textId="77777777" w:rsidR="006D7FB6" w:rsidRPr="0095694A" w:rsidRDefault="006D7FB6" w:rsidP="009820CA">
            <w:pPr>
              <w:rPr>
                <w:lang w:val="en-GB"/>
              </w:rPr>
            </w:pPr>
            <w:r w:rsidRPr="0095694A">
              <w:rPr>
                <w:noProof/>
                <w:lang w:val="en-US" w:eastAsia="en-US"/>
              </w:rPr>
              <w:drawing>
                <wp:inline distT="0" distB="0" distL="0" distR="0" wp14:anchorId="46F408F6" wp14:editId="62FD7367">
                  <wp:extent cx="457200" cy="457200"/>
                  <wp:effectExtent l="0" t="0" r="0" b="0"/>
                  <wp:docPr id="23" name="Bildobjekt 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war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190" w:type="dxa"/>
            <w:shd w:val="clear" w:color="auto" w:fill="auto"/>
          </w:tcPr>
          <w:p w14:paraId="75F38F7D" w14:textId="2E831926" w:rsidR="006D7FB6" w:rsidRPr="0095694A" w:rsidRDefault="00E81C15" w:rsidP="00E81C15">
            <w:pPr>
              <w:pBdr>
                <w:top w:val="single" w:sz="4" w:space="1" w:color="auto"/>
                <w:left w:val="single" w:sz="4" w:space="4" w:color="auto"/>
                <w:right w:val="single" w:sz="4" w:space="4" w:color="auto"/>
              </w:pBdr>
              <w:rPr>
                <w:lang w:val="en-GB"/>
              </w:rPr>
            </w:pPr>
            <w:r w:rsidRPr="0095694A">
              <w:rPr>
                <w:b/>
                <w:lang w:val="en-GB"/>
              </w:rPr>
              <w:t>Warning!</w:t>
            </w:r>
            <w:r w:rsidRPr="0095694A">
              <w:rPr>
                <w:lang w:val="en-GB"/>
              </w:rPr>
              <w:br/>
              <w:t>The relay is activated during the programming. This may cause an inadvertent activation of some equipment.</w:t>
            </w:r>
          </w:p>
        </w:tc>
      </w:tr>
    </w:tbl>
    <w:p w14:paraId="6390D639" w14:textId="77777777" w:rsidR="009631C9" w:rsidRPr="0095694A" w:rsidRDefault="009631C9" w:rsidP="00A601E4">
      <w:pPr>
        <w:rPr>
          <w:lang w:val="en-GB"/>
        </w:rPr>
      </w:pPr>
    </w:p>
    <w:p w14:paraId="48DF3D97" w14:textId="7C8BFA92" w:rsidR="00C94F48" w:rsidRPr="0095694A" w:rsidRDefault="00E81C15" w:rsidP="00AA2D4E">
      <w:pPr>
        <w:pStyle w:val="Heading2"/>
        <w:rPr>
          <w:lang w:val="en-GB"/>
        </w:rPr>
      </w:pPr>
      <w:bookmarkStart w:id="22" w:name="_Toc430095782"/>
      <w:r w:rsidRPr="0095694A">
        <w:rPr>
          <w:lang w:val="en-GB"/>
        </w:rPr>
        <w:t>Control with</w:t>
      </w:r>
      <w:r w:rsidR="0013472A" w:rsidRPr="0095694A">
        <w:rPr>
          <w:lang w:val="en-GB"/>
        </w:rPr>
        <w:t xml:space="preserve"> </w:t>
      </w:r>
      <w:r w:rsidR="00C94F48" w:rsidRPr="0095694A">
        <w:rPr>
          <w:lang w:val="en-GB"/>
        </w:rPr>
        <w:t>IR</w:t>
      </w:r>
      <w:r w:rsidRPr="0095694A">
        <w:rPr>
          <w:lang w:val="en-GB"/>
        </w:rPr>
        <w:t xml:space="preserve"> transmitter</w:t>
      </w:r>
      <w:bookmarkEnd w:id="22"/>
    </w:p>
    <w:p w14:paraId="374AA0FF" w14:textId="6C2DAB8D" w:rsidR="00C94F48" w:rsidRPr="0095694A" w:rsidRDefault="00E81C15" w:rsidP="00AA2D4E">
      <w:pPr>
        <w:pStyle w:val="Heading3"/>
        <w:rPr>
          <w:lang w:val="en-GB"/>
        </w:rPr>
      </w:pPr>
      <w:r w:rsidRPr="0095694A">
        <w:rPr>
          <w:lang w:val="en-GB"/>
        </w:rPr>
        <w:t>Off</w:t>
      </w:r>
      <w:r w:rsidR="00413194" w:rsidRPr="0095694A">
        <w:rPr>
          <w:lang w:val="en-GB"/>
        </w:rPr>
        <w:t>/</w:t>
      </w:r>
      <w:r w:rsidRPr="0095694A">
        <w:rPr>
          <w:lang w:val="en-GB"/>
        </w:rPr>
        <w:t>On</w:t>
      </w:r>
      <w:r w:rsidR="00C94F48" w:rsidRPr="0095694A">
        <w:rPr>
          <w:lang w:val="en-GB"/>
        </w:rPr>
        <w:t xml:space="preserve"> (</w:t>
      </w:r>
      <w:proofErr w:type="spellStart"/>
      <w:r w:rsidR="00C94F48" w:rsidRPr="0095694A">
        <w:rPr>
          <w:lang w:val="en-GB"/>
        </w:rPr>
        <w:t>bistabl</w:t>
      </w:r>
      <w:r w:rsidRPr="0095694A">
        <w:rPr>
          <w:lang w:val="en-GB"/>
        </w:rPr>
        <w:t>e</w:t>
      </w:r>
      <w:proofErr w:type="spellEnd"/>
      <w:r w:rsidRPr="0095694A">
        <w:rPr>
          <w:lang w:val="en-GB"/>
        </w:rPr>
        <w:t xml:space="preserve"> funct</w:t>
      </w:r>
      <w:r w:rsidR="00C94F48" w:rsidRPr="0095694A">
        <w:rPr>
          <w:lang w:val="en-GB"/>
        </w:rPr>
        <w:t>ion)</w:t>
      </w:r>
    </w:p>
    <w:p w14:paraId="55451AE9" w14:textId="2335D07A" w:rsidR="00C94F48" w:rsidRPr="0095694A" w:rsidRDefault="00D7660D" w:rsidP="00C94F48">
      <w:pPr>
        <w:rPr>
          <w:lang w:val="en-GB"/>
        </w:rPr>
      </w:pPr>
      <w:r w:rsidRPr="0095694A">
        <w:rPr>
          <w:noProof/>
          <w:lang w:val="en-US" w:eastAsia="en-US"/>
        </w:rPr>
        <mc:AlternateContent>
          <mc:Choice Requires="wpg">
            <w:drawing>
              <wp:anchor distT="0" distB="0" distL="114300" distR="114300" simplePos="0" relativeHeight="251895296" behindDoc="1" locked="0" layoutInCell="1" allowOverlap="1" wp14:anchorId="4DFEF5DC" wp14:editId="30411ECB">
                <wp:simplePos x="0" y="0"/>
                <wp:positionH relativeFrom="column">
                  <wp:posOffset>3442335</wp:posOffset>
                </wp:positionH>
                <wp:positionV relativeFrom="paragraph">
                  <wp:posOffset>368935</wp:posOffset>
                </wp:positionV>
                <wp:extent cx="2699385" cy="1481455"/>
                <wp:effectExtent l="0" t="0" r="5715" b="4445"/>
                <wp:wrapTight wrapText="bothSides">
                  <wp:wrapPolygon edited="0">
                    <wp:start x="6707" y="0"/>
                    <wp:lineTo x="6707" y="8888"/>
                    <wp:lineTo x="0" y="9444"/>
                    <wp:lineTo x="0" y="18054"/>
                    <wp:lineTo x="6707" y="21387"/>
                    <wp:lineTo x="21493" y="21387"/>
                    <wp:lineTo x="21493" y="0"/>
                    <wp:lineTo x="6707" y="0"/>
                  </wp:wrapPolygon>
                </wp:wrapTight>
                <wp:docPr id="61" name="Grupp 61"/>
                <wp:cNvGraphicFramePr/>
                <a:graphic xmlns:a="http://schemas.openxmlformats.org/drawingml/2006/main">
                  <a:graphicData uri="http://schemas.microsoft.com/office/word/2010/wordprocessingGroup">
                    <wpg:wgp>
                      <wpg:cNvGrpSpPr/>
                      <wpg:grpSpPr>
                        <a:xfrm>
                          <a:off x="0" y="0"/>
                          <a:ext cx="2699385" cy="1481455"/>
                          <a:chOff x="200025" y="0"/>
                          <a:chExt cx="2699385" cy="1481455"/>
                        </a:xfrm>
                      </wpg:grpSpPr>
                      <pic:pic xmlns:pic="http://schemas.openxmlformats.org/drawingml/2006/picture">
                        <pic:nvPicPr>
                          <pic:cNvPr id="58" name="Bildobjekt 5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76325" y="0"/>
                            <a:ext cx="1823085" cy="1481455"/>
                          </a:xfrm>
                          <a:prstGeom prst="rect">
                            <a:avLst/>
                          </a:prstGeom>
                        </pic:spPr>
                      </pic:pic>
                      <wps:wsp>
                        <wps:cNvPr id="60" name="Rundad rektangulär 60"/>
                        <wps:cNvSpPr/>
                        <wps:spPr>
                          <a:xfrm>
                            <a:off x="200025" y="666750"/>
                            <a:ext cx="1047750" cy="571500"/>
                          </a:xfrm>
                          <a:prstGeom prst="wedgeRoundRectCallout">
                            <a:avLst>
                              <a:gd name="adj1" fmla="val 82601"/>
                              <a:gd name="adj2" fmla="val 37609"/>
                              <a:gd name="adj3" fmla="val 16667"/>
                            </a:avLst>
                          </a:prstGeom>
                          <a:ln/>
                        </wps:spPr>
                        <wps:style>
                          <a:lnRef idx="2">
                            <a:schemeClr val="dk1"/>
                          </a:lnRef>
                          <a:fillRef idx="1">
                            <a:schemeClr val="lt1"/>
                          </a:fillRef>
                          <a:effectRef idx="0">
                            <a:schemeClr val="dk1"/>
                          </a:effectRef>
                          <a:fontRef idx="minor">
                            <a:schemeClr val="dk1"/>
                          </a:fontRef>
                        </wps:style>
                        <wps:txbx>
                          <w:txbxContent>
                            <w:p w14:paraId="321EFC32" w14:textId="45E91906" w:rsidR="00E81C15" w:rsidRPr="00D7660D" w:rsidRDefault="00836FCD" w:rsidP="00D7660D">
                              <w:pPr>
                                <w:ind w:left="-142" w:right="-46"/>
                                <w:jc w:val="center"/>
                                <w:rPr>
                                  <w:b/>
                                  <w:sz w:val="20"/>
                                </w:rPr>
                              </w:pPr>
                              <w:r>
                                <w:rPr>
                                  <w:b/>
                                  <w:sz w:val="20"/>
                                </w:rPr>
                                <w:t>CLICK, C</w:t>
                              </w:r>
                              <w:r w:rsidR="00E81C15" w:rsidRPr="00D7660D">
                                <w:rPr>
                                  <w:b/>
                                  <w:sz w:val="20"/>
                                </w:rPr>
                                <w:t>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DFEF5DC" id="Grupp 61" o:spid="_x0000_s1034" style="position:absolute;margin-left:271.05pt;margin-top:29.05pt;width:212.55pt;height:116.65pt;z-index:-251421184;mso-width-relative:margin" coordorigin="2000" coordsize="26993,1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8" o:spid="_x0000_s1035" type="#_x0000_t75" style="position:absolute;left:10763;width:18231;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pRfAAAAA2wAAAA8AAABkcnMvZG93bnJldi54bWxET7tuwjAU3ZH4B+sidQObqjyUYhBqqWBg&#10;Ia2Yr+JbJyK+jmI3Sf8eD0iMR+e92Q2uFh21ofKsYT5TIIgLbyq2Gn6+v6ZrECEiG6w9k4Z/CrDb&#10;jkcbzIzv+UJdHq1IIRwy1FDG2GRShqIkh2HmG+LE/frWYUywtdK02KdwV8tXpZbSYcWpocSGPkoq&#10;bvmf0+C7z/5s983bql4U6mCv6twfD1q/TIb9O4hIQ3yKH+6T0bBIY9OX9APk9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alF8AAAADbAAAADwAAAAAAAAAAAAAAAACfAgAA&#10;ZHJzL2Rvd25yZXYueG1sUEsFBgAAAAAEAAQA9wAAAIwDAAAAAA==&#10;">
                  <v:imagedata r:id="rId14"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dad rektangulär 60" o:spid="_x0000_s1036" type="#_x0000_t62" style="position:absolute;left:2000;top:6667;width:1047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sB8EA&#10;AADbAAAADwAAAGRycy9kb3ducmV2LnhtbERPTYvCMBC9C/sfwix4EU1VKEs1iqy74EVR14u3oRmb&#10;ss2kNrHWf28OgsfH+54vO1uJlhpfOlYwHiUgiHOnSy4UnP5+h18gfEDWWDkmBQ/ysFx89OaYaXfn&#10;A7XHUIgYwj5DBSaEOpPS54Ys+pGriSN3cY3FEGFTSN3gPYbbSk6SJJUWS44NBmv6NpT/H29WAZ+K&#10;lZm0Pw+zW6/T6WB7O++vA6X6n91qBiJQF97il3ujFaR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AfBAAAA2wAAAA8AAAAAAAAAAAAAAAAAmAIAAGRycy9kb3du&#10;cmV2LnhtbFBLBQYAAAAABAAEAPUAAACGAwAAAAA=&#10;" adj="28642,18924" fillcolor="white [3201]" strokecolor="black [3200]" strokeweight="2pt">
                  <v:textbox>
                    <w:txbxContent>
                      <w:p w14:paraId="321EFC32" w14:textId="45E91906" w:rsidR="00E81C15" w:rsidRPr="00D7660D" w:rsidRDefault="00836FCD" w:rsidP="00D7660D">
                        <w:pPr>
                          <w:ind w:left="-142" w:right="-46"/>
                          <w:jc w:val="center"/>
                          <w:rPr>
                            <w:b/>
                            <w:sz w:val="20"/>
                          </w:rPr>
                        </w:pPr>
                        <w:r>
                          <w:rPr>
                            <w:b/>
                            <w:sz w:val="20"/>
                          </w:rPr>
                          <w:t>CLICK, C</w:t>
                        </w:r>
                        <w:r w:rsidR="00E81C15" w:rsidRPr="00D7660D">
                          <w:rPr>
                            <w:b/>
                            <w:sz w:val="20"/>
                          </w:rPr>
                          <w:t>LICK</w:t>
                        </w:r>
                      </w:p>
                    </w:txbxContent>
                  </v:textbox>
                </v:shape>
                <w10:wrap type="tight"/>
              </v:group>
            </w:pict>
          </mc:Fallback>
        </mc:AlternateContent>
      </w:r>
      <w:r w:rsidR="00106F78" w:rsidRPr="0095694A">
        <w:rPr>
          <w:lang w:val="en-GB"/>
        </w:rPr>
        <w:t>Example</w:t>
      </w:r>
      <w:r w:rsidR="00C94F48" w:rsidRPr="0095694A">
        <w:rPr>
          <w:lang w:val="en-GB"/>
        </w:rPr>
        <w:t xml:space="preserve">: </w:t>
      </w:r>
      <w:r w:rsidR="00106F78" w:rsidRPr="0095694A">
        <w:rPr>
          <w:lang w:val="en-GB"/>
        </w:rPr>
        <w:t>To turn off and on a lamp</w:t>
      </w:r>
      <w:r w:rsidR="00C94F48" w:rsidRPr="0095694A">
        <w:rPr>
          <w:lang w:val="en-GB"/>
        </w:rPr>
        <w:t xml:space="preserve"> </w:t>
      </w:r>
      <w:r w:rsidR="00106F78" w:rsidRPr="0095694A">
        <w:rPr>
          <w:lang w:val="en-GB"/>
        </w:rPr>
        <w:t>every other time the button on the IR</w:t>
      </w:r>
      <w:r w:rsidR="00836FCD" w:rsidRPr="0095694A">
        <w:rPr>
          <w:lang w:val="en-GB"/>
        </w:rPr>
        <w:t>-</w:t>
      </w:r>
      <w:r w:rsidR="00106F78" w:rsidRPr="0095694A">
        <w:rPr>
          <w:lang w:val="en-GB"/>
        </w:rPr>
        <w:t>transmitter is pressed</w:t>
      </w:r>
      <w:r w:rsidR="00C94F48" w:rsidRPr="0095694A">
        <w:rPr>
          <w:lang w:val="en-GB"/>
        </w:rPr>
        <w:t>.</w:t>
      </w:r>
    </w:p>
    <w:p w14:paraId="457EC922" w14:textId="76041CEC" w:rsidR="00EC2D56" w:rsidRPr="0095694A" w:rsidRDefault="00106F78" w:rsidP="005B5D70">
      <w:pPr>
        <w:pStyle w:val="ListParagraph"/>
        <w:numPr>
          <w:ilvl w:val="0"/>
          <w:numId w:val="18"/>
        </w:numPr>
        <w:ind w:left="357" w:hanging="357"/>
        <w:contextualSpacing w:val="0"/>
        <w:rPr>
          <w:lang w:val="en-GB"/>
        </w:rPr>
      </w:pPr>
      <w:r w:rsidRPr="0095694A">
        <w:rPr>
          <w:lang w:val="en-GB"/>
        </w:rPr>
        <w:t xml:space="preserve">Press the </w:t>
      </w:r>
      <w:r w:rsidRPr="0095694A">
        <w:rPr>
          <w:i/>
          <w:lang w:val="en-GB"/>
        </w:rPr>
        <w:t>Off</w:t>
      </w:r>
      <w:r w:rsidR="00EC2D56" w:rsidRPr="0095694A">
        <w:rPr>
          <w:i/>
          <w:lang w:val="en-GB"/>
        </w:rPr>
        <w:t>/</w:t>
      </w:r>
      <w:r w:rsidRPr="0095694A">
        <w:rPr>
          <w:i/>
          <w:lang w:val="en-GB"/>
        </w:rPr>
        <w:t>On</w:t>
      </w:r>
      <w:r w:rsidR="0095694A">
        <w:rPr>
          <w:i/>
          <w:lang w:val="en-GB"/>
        </w:rPr>
        <w:t xml:space="preserve"> </w:t>
      </w:r>
      <w:r w:rsidRPr="0095694A">
        <w:rPr>
          <w:lang w:val="en-GB"/>
        </w:rPr>
        <w:t>button</w:t>
      </w:r>
      <w:r w:rsidR="00EC2D56" w:rsidRPr="0095694A">
        <w:rPr>
          <w:lang w:val="en-GB"/>
        </w:rPr>
        <w:t xml:space="preserve"> </w:t>
      </w:r>
      <w:r w:rsidR="00A97251" w:rsidRPr="0095694A">
        <w:rPr>
          <w:lang w:val="en-GB"/>
        </w:rPr>
        <w:t>(4</w:t>
      </w:r>
      <w:r w:rsidR="00EC2D56" w:rsidRPr="0095694A">
        <w:rPr>
          <w:lang w:val="en-GB"/>
        </w:rPr>
        <w:t xml:space="preserve">) </w:t>
      </w:r>
      <w:r w:rsidRPr="0095694A">
        <w:rPr>
          <w:lang w:val="en-GB"/>
        </w:rPr>
        <w:t>and</w:t>
      </w:r>
      <w:r w:rsidR="00836FCD" w:rsidRPr="0095694A">
        <w:rPr>
          <w:lang w:val="en-GB"/>
        </w:rPr>
        <w:t>,</w:t>
      </w:r>
      <w:r w:rsidRPr="0095694A">
        <w:rPr>
          <w:lang w:val="en-GB"/>
        </w:rPr>
        <w:t xml:space="preserve"> at the same time</w:t>
      </w:r>
      <w:r w:rsidR="00836FCD" w:rsidRPr="0095694A">
        <w:rPr>
          <w:lang w:val="en-GB"/>
        </w:rPr>
        <w:t>,</w:t>
      </w:r>
      <w:r w:rsidRPr="0095694A">
        <w:rPr>
          <w:lang w:val="en-GB"/>
        </w:rPr>
        <w:t xml:space="preserve"> press the </w:t>
      </w:r>
      <w:r w:rsidR="00836FCD" w:rsidRPr="0095694A">
        <w:rPr>
          <w:lang w:val="en-GB"/>
        </w:rPr>
        <w:t>selected</w:t>
      </w:r>
      <w:r w:rsidRPr="0095694A">
        <w:rPr>
          <w:lang w:val="en-GB"/>
        </w:rPr>
        <w:t xml:space="preserve"> button on the IR</w:t>
      </w:r>
      <w:r w:rsidR="0095694A">
        <w:rPr>
          <w:lang w:val="en-GB"/>
        </w:rPr>
        <w:t xml:space="preserve"> </w:t>
      </w:r>
      <w:r w:rsidRPr="0095694A">
        <w:rPr>
          <w:lang w:val="en-GB"/>
        </w:rPr>
        <w:t>transmitter until the indicat</w:t>
      </w:r>
      <w:r w:rsidR="00761728" w:rsidRPr="0095694A">
        <w:rPr>
          <w:lang w:val="en-GB"/>
        </w:rPr>
        <w:t>ion</w:t>
      </w:r>
      <w:r w:rsidR="00836FCD" w:rsidRPr="0095694A">
        <w:rPr>
          <w:lang w:val="en-GB"/>
        </w:rPr>
        <w:t xml:space="preserve"> l</w:t>
      </w:r>
      <w:r w:rsidR="00761728" w:rsidRPr="0095694A">
        <w:rPr>
          <w:lang w:val="en-GB"/>
        </w:rPr>
        <w:t>ight</w:t>
      </w:r>
      <w:r w:rsidR="00836FCD" w:rsidRPr="0095694A">
        <w:rPr>
          <w:lang w:val="en-GB"/>
        </w:rPr>
        <w:t xml:space="preserve"> on the relay unit flashes and the relay have clicked 2 times</w:t>
      </w:r>
      <w:r w:rsidR="00EC2D56" w:rsidRPr="0095694A">
        <w:rPr>
          <w:lang w:val="en-GB"/>
        </w:rPr>
        <w:t>.</w:t>
      </w:r>
    </w:p>
    <w:p w14:paraId="46E005D1" w14:textId="77777777" w:rsidR="00761728" w:rsidRPr="0095694A" w:rsidRDefault="00761728" w:rsidP="00761728">
      <w:pPr>
        <w:rPr>
          <w:lang w:val="en-GB"/>
        </w:rPr>
      </w:pPr>
    </w:p>
    <w:p w14:paraId="0F9AECE5" w14:textId="401D466F" w:rsidR="00EC2D56" w:rsidRPr="0095694A" w:rsidRDefault="00836FCD" w:rsidP="005B5D70">
      <w:pPr>
        <w:pStyle w:val="ListParagraph"/>
        <w:numPr>
          <w:ilvl w:val="0"/>
          <w:numId w:val="18"/>
        </w:numPr>
        <w:contextualSpacing w:val="0"/>
        <w:rPr>
          <w:lang w:val="en-GB"/>
        </w:rPr>
      </w:pPr>
      <w:r w:rsidRPr="0095694A">
        <w:rPr>
          <w:lang w:val="en-GB"/>
        </w:rPr>
        <w:t xml:space="preserve">Check the </w:t>
      </w:r>
      <w:r w:rsidR="00EC2D56" w:rsidRPr="0095694A">
        <w:rPr>
          <w:lang w:val="en-GB"/>
        </w:rPr>
        <w:t>fun</w:t>
      </w:r>
      <w:r w:rsidRPr="0095694A">
        <w:rPr>
          <w:lang w:val="en-GB"/>
        </w:rPr>
        <w:t>c</w:t>
      </w:r>
      <w:r w:rsidR="00EC2D56" w:rsidRPr="0095694A">
        <w:rPr>
          <w:lang w:val="en-GB"/>
        </w:rPr>
        <w:t>tion</w:t>
      </w:r>
      <w:r w:rsidRPr="0095694A">
        <w:rPr>
          <w:lang w:val="en-GB"/>
        </w:rPr>
        <w:t xml:space="preserve"> by pressin</w:t>
      </w:r>
      <w:r w:rsidR="0095694A">
        <w:rPr>
          <w:lang w:val="en-GB"/>
        </w:rPr>
        <w:t xml:space="preserve">g the selected button on the IR </w:t>
      </w:r>
      <w:r w:rsidRPr="0095694A">
        <w:rPr>
          <w:lang w:val="en-GB"/>
        </w:rPr>
        <w:t>transmitter</w:t>
      </w:r>
      <w:r w:rsidR="00EC2D56" w:rsidRPr="0095694A">
        <w:rPr>
          <w:lang w:val="en-GB"/>
        </w:rPr>
        <w:t>.</w:t>
      </w:r>
    </w:p>
    <w:p w14:paraId="45E1D9BB" w14:textId="77777777" w:rsidR="00761728" w:rsidRPr="0095694A" w:rsidRDefault="00761728" w:rsidP="00761728">
      <w:pPr>
        <w:rPr>
          <w:lang w:val="en-GB"/>
        </w:rPr>
      </w:pPr>
    </w:p>
    <w:p w14:paraId="63FF3179" w14:textId="1F86E3ED" w:rsidR="00C94F48" w:rsidRPr="0095694A" w:rsidRDefault="00836FCD" w:rsidP="00AA2D4E">
      <w:pPr>
        <w:pStyle w:val="Heading3"/>
        <w:rPr>
          <w:lang w:val="en-GB"/>
        </w:rPr>
      </w:pPr>
      <w:r w:rsidRPr="0095694A">
        <w:rPr>
          <w:lang w:val="en-GB"/>
        </w:rPr>
        <w:t>Keep turned on</w:t>
      </w:r>
      <w:r w:rsidR="00C94F48" w:rsidRPr="0095694A">
        <w:rPr>
          <w:lang w:val="en-GB"/>
        </w:rPr>
        <w:t xml:space="preserve"> (</w:t>
      </w:r>
      <w:proofErr w:type="spellStart"/>
      <w:r w:rsidR="00C94F48" w:rsidRPr="0095694A">
        <w:rPr>
          <w:lang w:val="en-GB"/>
        </w:rPr>
        <w:t>monostabl</w:t>
      </w:r>
      <w:r w:rsidRPr="0095694A">
        <w:rPr>
          <w:lang w:val="en-GB"/>
        </w:rPr>
        <w:t>e</w:t>
      </w:r>
      <w:proofErr w:type="spellEnd"/>
      <w:r w:rsidR="00C94F48" w:rsidRPr="0095694A">
        <w:rPr>
          <w:lang w:val="en-GB"/>
        </w:rPr>
        <w:t xml:space="preserve"> fun</w:t>
      </w:r>
      <w:r w:rsidRPr="0095694A">
        <w:rPr>
          <w:lang w:val="en-GB"/>
        </w:rPr>
        <w:t>c</w:t>
      </w:r>
      <w:r w:rsidR="00C94F48" w:rsidRPr="0095694A">
        <w:rPr>
          <w:lang w:val="en-GB"/>
        </w:rPr>
        <w:t>tion)</w:t>
      </w:r>
    </w:p>
    <w:p w14:paraId="4F603F89" w14:textId="18AED6C9" w:rsidR="00FB33CD" w:rsidRPr="0095694A" w:rsidRDefault="00FB33CD" w:rsidP="00FB33CD">
      <w:pPr>
        <w:rPr>
          <w:lang w:val="en-GB"/>
        </w:rPr>
      </w:pPr>
      <w:r w:rsidRPr="0095694A">
        <w:rPr>
          <w:lang w:val="en-GB"/>
        </w:rPr>
        <w:t>Example: To run an electric mixer as long as the button on the transmitter is pressed.</w:t>
      </w:r>
    </w:p>
    <w:p w14:paraId="1B8AAAAF" w14:textId="2E31E823" w:rsidR="00761728" w:rsidRPr="0095694A" w:rsidRDefault="00FB33CD" w:rsidP="00761728">
      <w:pPr>
        <w:pStyle w:val="ListParagraph"/>
        <w:numPr>
          <w:ilvl w:val="0"/>
          <w:numId w:val="26"/>
        </w:numPr>
        <w:contextualSpacing w:val="0"/>
        <w:rPr>
          <w:lang w:val="en-GB"/>
        </w:rPr>
      </w:pPr>
      <w:r w:rsidRPr="0095694A">
        <w:rPr>
          <w:noProof/>
          <w:lang w:val="en-US" w:eastAsia="en-US"/>
        </w:rPr>
        <mc:AlternateContent>
          <mc:Choice Requires="wpg">
            <w:drawing>
              <wp:anchor distT="0" distB="0" distL="114300" distR="114300" simplePos="0" relativeHeight="251897344" behindDoc="1" locked="0" layoutInCell="1" allowOverlap="1" wp14:anchorId="4D9661E3" wp14:editId="028E5891">
                <wp:simplePos x="0" y="0"/>
                <wp:positionH relativeFrom="column">
                  <wp:posOffset>3423285</wp:posOffset>
                </wp:positionH>
                <wp:positionV relativeFrom="paragraph">
                  <wp:posOffset>8255</wp:posOffset>
                </wp:positionV>
                <wp:extent cx="2699385" cy="1481455"/>
                <wp:effectExtent l="0" t="0" r="5715" b="4445"/>
                <wp:wrapTight wrapText="bothSides">
                  <wp:wrapPolygon edited="0">
                    <wp:start x="6707" y="0"/>
                    <wp:lineTo x="6707" y="4444"/>
                    <wp:lineTo x="0" y="8333"/>
                    <wp:lineTo x="0" y="17498"/>
                    <wp:lineTo x="6707" y="17776"/>
                    <wp:lineTo x="6707" y="21387"/>
                    <wp:lineTo x="21493" y="21387"/>
                    <wp:lineTo x="21493" y="0"/>
                    <wp:lineTo x="6707" y="0"/>
                  </wp:wrapPolygon>
                </wp:wrapTight>
                <wp:docPr id="62" name="Grupp 62"/>
                <wp:cNvGraphicFramePr/>
                <a:graphic xmlns:a="http://schemas.openxmlformats.org/drawingml/2006/main">
                  <a:graphicData uri="http://schemas.microsoft.com/office/word/2010/wordprocessingGroup">
                    <wpg:wgp>
                      <wpg:cNvGrpSpPr/>
                      <wpg:grpSpPr>
                        <a:xfrm>
                          <a:off x="0" y="0"/>
                          <a:ext cx="2699385" cy="1481455"/>
                          <a:chOff x="200025" y="0"/>
                          <a:chExt cx="2699385" cy="1481455"/>
                        </a:xfrm>
                      </wpg:grpSpPr>
                      <pic:pic xmlns:pic="http://schemas.openxmlformats.org/drawingml/2006/picture">
                        <pic:nvPicPr>
                          <pic:cNvPr id="63" name="Bildobjekt 6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76325" y="0"/>
                            <a:ext cx="1823085" cy="1481455"/>
                          </a:xfrm>
                          <a:prstGeom prst="rect">
                            <a:avLst/>
                          </a:prstGeom>
                        </pic:spPr>
                      </pic:pic>
                      <wps:wsp>
                        <wps:cNvPr id="18944" name="Rundad rektangulär 18944"/>
                        <wps:cNvSpPr/>
                        <wps:spPr>
                          <a:xfrm>
                            <a:off x="200025" y="561975"/>
                            <a:ext cx="1047750" cy="609600"/>
                          </a:xfrm>
                          <a:prstGeom prst="wedgeRoundRectCallout">
                            <a:avLst>
                              <a:gd name="adj1" fmla="val 82601"/>
                              <a:gd name="adj2" fmla="val 37609"/>
                              <a:gd name="adj3" fmla="val 16667"/>
                            </a:avLst>
                          </a:prstGeom>
                          <a:ln/>
                        </wps:spPr>
                        <wps:style>
                          <a:lnRef idx="2">
                            <a:schemeClr val="dk1"/>
                          </a:lnRef>
                          <a:fillRef idx="1">
                            <a:schemeClr val="lt1"/>
                          </a:fillRef>
                          <a:effectRef idx="0">
                            <a:schemeClr val="dk1"/>
                          </a:effectRef>
                          <a:fontRef idx="minor">
                            <a:schemeClr val="dk1"/>
                          </a:fontRef>
                        </wps:style>
                        <wps:txbx>
                          <w:txbxContent>
                            <w:p w14:paraId="17E6C996" w14:textId="42486D6C" w:rsidR="00E81C15" w:rsidRPr="00D7660D" w:rsidRDefault="00994BF1" w:rsidP="00D7660D">
                              <w:pPr>
                                <w:ind w:left="-142" w:right="-188"/>
                                <w:jc w:val="center"/>
                                <w:rPr>
                                  <w:b/>
                                  <w:sz w:val="20"/>
                                </w:rPr>
                              </w:pPr>
                              <w:r>
                                <w:rPr>
                                  <w:b/>
                                  <w:sz w:val="20"/>
                                  <w:szCs w:val="20"/>
                                </w:rPr>
                                <w:t>C</w:t>
                              </w:r>
                              <w:r w:rsidR="00E81C15" w:rsidRPr="00D7660D">
                                <w:rPr>
                                  <w:b/>
                                  <w:sz w:val="20"/>
                                  <w:szCs w:val="20"/>
                                </w:rPr>
                                <w:t>LIC</w:t>
                              </w:r>
                              <w:r w:rsidR="00E81C15" w:rsidRPr="00D7660D">
                                <w:rPr>
                                  <w:b/>
                                  <w:sz w:val="20"/>
                                </w:rPr>
                                <w:t xml:space="preserve">K, </w:t>
                              </w:r>
                              <w:r>
                                <w:rPr>
                                  <w:b/>
                                  <w:sz w:val="20"/>
                                </w:rPr>
                                <w:t>C</w:t>
                              </w:r>
                              <w:r w:rsidR="00E81C15" w:rsidRPr="00D7660D">
                                <w:rPr>
                                  <w:b/>
                                  <w:sz w:val="20"/>
                                </w:rPr>
                                <w:t>LICK</w:t>
                              </w:r>
                            </w:p>
                            <w:p w14:paraId="10A086E1" w14:textId="51FDA739" w:rsidR="00E81C15" w:rsidRPr="00D7660D" w:rsidRDefault="00994BF1" w:rsidP="00D7660D">
                              <w:pPr>
                                <w:ind w:left="-142" w:right="-188"/>
                                <w:jc w:val="center"/>
                                <w:rPr>
                                  <w:b/>
                                  <w:sz w:val="20"/>
                                </w:rPr>
                              </w:pPr>
                              <w:r>
                                <w:rPr>
                                  <w:b/>
                                  <w:sz w:val="20"/>
                                </w:rPr>
                                <w:t>C</w:t>
                              </w:r>
                              <w:r w:rsidR="00E81C15" w:rsidRPr="00D7660D">
                                <w:rPr>
                                  <w:b/>
                                  <w:sz w:val="20"/>
                                </w:rPr>
                                <w:t xml:space="preserve">LICK, </w:t>
                              </w:r>
                              <w:r>
                                <w:rPr>
                                  <w:b/>
                                  <w:sz w:val="20"/>
                                </w:rPr>
                                <w:t>C</w:t>
                              </w:r>
                              <w:r w:rsidR="00E81C15" w:rsidRPr="00D7660D">
                                <w:rPr>
                                  <w:b/>
                                  <w:sz w:val="20"/>
                                </w:rPr>
                                <w:t>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D9661E3" id="Grupp 62" o:spid="_x0000_s1037" style="position:absolute;left:0;text-align:left;margin-left:269.55pt;margin-top:.65pt;width:212.55pt;height:116.65pt;z-index:-251419136;mso-width-relative:margin" coordorigin="2000" coordsize="26993,1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">
                <v:shape id="Bildobjekt 63" o:spid="_x0000_s1038" type="#_x0000_t75" style="position:absolute;left:10763;width:18231;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dvEAAAA2wAAAA8AAABkcnMvZG93bnJldi54bWxEj0FrAjEUhO+F/ofwCt5q0mq3shpFqmIP&#10;XrTi+bF5zS7dvCybdHf996ZQ8DjMzDfMYjW4WnTUhsqzhpexAkFceFOx1XD+2j3PQISIbLD2TBqu&#10;FGC1fHxYYG58z0fqTtGKBOGQo4YyxiaXMhQlOQxj3xAn79u3DmOSrZWmxT7BXS1flcqkw4rTQokN&#10;fZRU/Jx+nQbfbfqDXTfT9/qtUFt7UYd+v9V69DSs5yAiDfEe/m9/Gg3ZBP6+p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u/dvEAAAA2wAAAA8AAAAAAAAAAAAAAAAA&#10;nwIAAGRycy9kb3ducmV2LnhtbFBLBQYAAAAABAAEAPcAAACQAwAAAAA=&#10;">
                  <v:imagedata r:id="rId14" o:title=""/>
                  <v:path arrowok="t"/>
                </v:shape>
                <v:shape id="Rundad rektangulär 18944" o:spid="_x0000_s1039" type="#_x0000_t62" style="position:absolute;left:2000;top:5619;width:1047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CHMUA&#10;AADeAAAADwAAAGRycy9kb3ducmV2LnhtbERPTWsCMRC9C/6HMIVepGa1IroaRbSFXhS1XrwNm3Gz&#10;dDNZN3Fd/31TKHibx/uc+bK1pWio9oVjBYN+AoI4c7rgXMHp+/NtAsIHZI2lY1LwIA/LRbczx1S7&#10;Ox+oOYZcxBD2KSowIVSplD4zZNH3XUUcuYurLYYI61zqGu8x3JZymCRjabHg2GCworWh7Od4swr4&#10;lK/MsPl4mN1mM37vbW/n/bWn1OtLu5qBCNSGp/jf/aXj/Ml0NIK/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8IcxQAAAN4AAAAPAAAAAAAAAAAAAAAAAJgCAABkcnMv&#10;ZG93bnJldi54bWxQSwUGAAAAAAQABAD1AAAAigMAAAAA&#10;" adj="28642,18924" fillcolor="white [3201]" strokecolor="black [3200]" strokeweight="2pt">
                  <v:textbox>
                    <w:txbxContent>
                      <w:p w14:paraId="17E6C996" w14:textId="42486D6C" w:rsidR="00E81C15" w:rsidRPr="00D7660D" w:rsidRDefault="00994BF1" w:rsidP="00D7660D">
                        <w:pPr>
                          <w:ind w:left="-142" w:right="-188"/>
                          <w:jc w:val="center"/>
                          <w:rPr>
                            <w:b/>
                            <w:sz w:val="20"/>
                          </w:rPr>
                        </w:pPr>
                        <w:r>
                          <w:rPr>
                            <w:b/>
                            <w:sz w:val="20"/>
                            <w:szCs w:val="20"/>
                          </w:rPr>
                          <w:t>C</w:t>
                        </w:r>
                        <w:r w:rsidR="00E81C15" w:rsidRPr="00D7660D">
                          <w:rPr>
                            <w:b/>
                            <w:sz w:val="20"/>
                            <w:szCs w:val="20"/>
                          </w:rPr>
                          <w:t>LIC</w:t>
                        </w:r>
                        <w:r w:rsidR="00E81C15" w:rsidRPr="00D7660D">
                          <w:rPr>
                            <w:b/>
                            <w:sz w:val="20"/>
                          </w:rPr>
                          <w:t xml:space="preserve">K, </w:t>
                        </w:r>
                        <w:r>
                          <w:rPr>
                            <w:b/>
                            <w:sz w:val="20"/>
                          </w:rPr>
                          <w:t>C</w:t>
                        </w:r>
                        <w:r w:rsidR="00E81C15" w:rsidRPr="00D7660D">
                          <w:rPr>
                            <w:b/>
                            <w:sz w:val="20"/>
                          </w:rPr>
                          <w:t>LICK</w:t>
                        </w:r>
                      </w:p>
                      <w:p w14:paraId="10A086E1" w14:textId="51FDA739" w:rsidR="00E81C15" w:rsidRPr="00D7660D" w:rsidRDefault="00994BF1" w:rsidP="00D7660D">
                        <w:pPr>
                          <w:ind w:left="-142" w:right="-188"/>
                          <w:jc w:val="center"/>
                          <w:rPr>
                            <w:b/>
                            <w:sz w:val="20"/>
                          </w:rPr>
                        </w:pPr>
                        <w:r>
                          <w:rPr>
                            <w:b/>
                            <w:sz w:val="20"/>
                          </w:rPr>
                          <w:t>C</w:t>
                        </w:r>
                        <w:r w:rsidR="00E81C15" w:rsidRPr="00D7660D">
                          <w:rPr>
                            <w:b/>
                            <w:sz w:val="20"/>
                          </w:rPr>
                          <w:t xml:space="preserve">LICK, </w:t>
                        </w:r>
                        <w:r>
                          <w:rPr>
                            <w:b/>
                            <w:sz w:val="20"/>
                          </w:rPr>
                          <w:t>C</w:t>
                        </w:r>
                        <w:r w:rsidR="00E81C15" w:rsidRPr="00D7660D">
                          <w:rPr>
                            <w:b/>
                            <w:sz w:val="20"/>
                          </w:rPr>
                          <w:t>LICK</w:t>
                        </w:r>
                      </w:p>
                    </w:txbxContent>
                  </v:textbox>
                </v:shape>
                <w10:wrap type="tight"/>
              </v:group>
            </w:pict>
          </mc:Fallback>
        </mc:AlternateContent>
      </w:r>
      <w:r w:rsidRPr="0095694A">
        <w:rPr>
          <w:lang w:val="en-GB"/>
        </w:rPr>
        <w:t xml:space="preserve">Press the </w:t>
      </w:r>
      <w:r w:rsidRPr="0095694A">
        <w:rPr>
          <w:i/>
          <w:lang w:val="en-GB"/>
        </w:rPr>
        <w:t>Off/On</w:t>
      </w:r>
      <w:r w:rsidR="0095694A">
        <w:rPr>
          <w:i/>
          <w:lang w:val="en-GB"/>
        </w:rPr>
        <w:t xml:space="preserve"> </w:t>
      </w:r>
      <w:r w:rsidRPr="0095694A">
        <w:rPr>
          <w:lang w:val="en-GB"/>
        </w:rPr>
        <w:t>button (4) and, at the same time, press the selected button on the IR</w:t>
      </w:r>
      <w:r w:rsidR="0095694A">
        <w:rPr>
          <w:lang w:val="en-GB"/>
        </w:rPr>
        <w:t xml:space="preserve"> </w:t>
      </w:r>
      <w:r w:rsidR="00761728" w:rsidRPr="0095694A">
        <w:rPr>
          <w:lang w:val="en-GB"/>
        </w:rPr>
        <w:t>transmitter until the indication light</w:t>
      </w:r>
      <w:r w:rsidRPr="0095694A">
        <w:rPr>
          <w:lang w:val="en-GB"/>
        </w:rPr>
        <w:t xml:space="preserve"> on the relay unit flashes and the relay have clicked 2+2 times.</w:t>
      </w:r>
    </w:p>
    <w:p w14:paraId="166324A5" w14:textId="77777777" w:rsidR="00761728" w:rsidRPr="0095694A" w:rsidRDefault="00761728" w:rsidP="00761728">
      <w:pPr>
        <w:rPr>
          <w:lang w:val="en-GB"/>
        </w:rPr>
      </w:pPr>
    </w:p>
    <w:p w14:paraId="4CBEBEB5" w14:textId="562EF415" w:rsidR="00FB33CD" w:rsidRPr="0095694A" w:rsidRDefault="00FB33CD" w:rsidP="00761728">
      <w:pPr>
        <w:pStyle w:val="ListParagraph"/>
        <w:numPr>
          <w:ilvl w:val="0"/>
          <w:numId w:val="26"/>
        </w:numPr>
        <w:contextualSpacing w:val="0"/>
        <w:rPr>
          <w:lang w:val="en-GB"/>
        </w:rPr>
      </w:pPr>
      <w:r w:rsidRPr="0095694A">
        <w:rPr>
          <w:lang w:val="en-GB"/>
        </w:rPr>
        <w:t>Check the function by pressin</w:t>
      </w:r>
      <w:r w:rsidR="0095694A">
        <w:rPr>
          <w:lang w:val="en-GB"/>
        </w:rPr>
        <w:t xml:space="preserve">g the selected button on the IR </w:t>
      </w:r>
      <w:r w:rsidRPr="0095694A">
        <w:rPr>
          <w:lang w:val="en-GB"/>
        </w:rPr>
        <w:t>transmitter.</w:t>
      </w:r>
    </w:p>
    <w:p w14:paraId="61D9DAB7" w14:textId="77777777" w:rsidR="00A02E46" w:rsidRDefault="00A02E46" w:rsidP="00A02E46">
      <w:pPr>
        <w:rPr>
          <w:lang w:val="en-GB"/>
        </w:rPr>
      </w:pPr>
    </w:p>
    <w:p w14:paraId="6F6342C9" w14:textId="4E060B23" w:rsidR="004A2F6B" w:rsidRDefault="004A2F6B">
      <w:pPr>
        <w:spacing w:after="0"/>
        <w:rPr>
          <w:lang w:val="en-GB"/>
        </w:rPr>
      </w:pPr>
      <w:r>
        <w:rPr>
          <w:lang w:val="en-GB"/>
        </w:rPr>
        <w:br w:type="page"/>
      </w:r>
    </w:p>
    <w:p w14:paraId="23DC82CE" w14:textId="635D2EDE" w:rsidR="00AA2D4E" w:rsidRPr="0095694A" w:rsidRDefault="00FB33CD" w:rsidP="00AA2D4E">
      <w:pPr>
        <w:pStyle w:val="Heading2"/>
        <w:rPr>
          <w:lang w:val="en-GB"/>
        </w:rPr>
      </w:pPr>
      <w:bookmarkStart w:id="23" w:name="_Toc430095783"/>
      <w:r w:rsidRPr="0095694A">
        <w:rPr>
          <w:lang w:val="en-GB"/>
        </w:rPr>
        <w:lastRenderedPageBreak/>
        <w:t xml:space="preserve">Control with </w:t>
      </w:r>
      <w:r w:rsidR="00AA2D4E" w:rsidRPr="0095694A">
        <w:rPr>
          <w:lang w:val="en-GB"/>
        </w:rPr>
        <w:t>Radio</w:t>
      </w:r>
      <w:r w:rsidRPr="0095694A">
        <w:rPr>
          <w:lang w:val="en-GB"/>
        </w:rPr>
        <w:t xml:space="preserve"> transmitter</w:t>
      </w:r>
      <w:bookmarkEnd w:id="23"/>
    </w:p>
    <w:p w14:paraId="71BE6A23" w14:textId="0CCCDFBC" w:rsidR="00806C9B" w:rsidRPr="0095694A" w:rsidRDefault="00C94F48" w:rsidP="00AA2D4E">
      <w:pPr>
        <w:pStyle w:val="Heading3"/>
        <w:rPr>
          <w:lang w:val="en-GB"/>
        </w:rPr>
      </w:pPr>
      <w:r w:rsidRPr="0095694A">
        <w:rPr>
          <w:lang w:val="en-GB"/>
        </w:rPr>
        <w:t>Radio</w:t>
      </w:r>
      <w:r w:rsidR="00B331E5" w:rsidRPr="0095694A">
        <w:rPr>
          <w:lang w:val="en-GB"/>
        </w:rPr>
        <w:t xml:space="preserve"> transmitter</w:t>
      </w:r>
      <w:r w:rsidR="004A2F6B">
        <w:rPr>
          <w:lang w:val="en-GB"/>
        </w:rPr>
        <w:t xml:space="preserve"> (Z-Wave</w:t>
      </w:r>
      <w:r w:rsidRPr="0095694A">
        <w:rPr>
          <w:lang w:val="en-GB"/>
        </w:rPr>
        <w:t>)</w:t>
      </w:r>
    </w:p>
    <w:p w14:paraId="511D35C7" w14:textId="47F2BE25" w:rsidR="00B331E5" w:rsidRPr="0095694A" w:rsidRDefault="00B331E5" w:rsidP="00B331E5">
      <w:pPr>
        <w:rPr>
          <w:lang w:val="en-GB"/>
        </w:rPr>
      </w:pPr>
      <w:r w:rsidRPr="0095694A">
        <w:rPr>
          <w:lang w:val="en-GB"/>
        </w:rPr>
        <w:t>Example: To turn a lamp off and on every other time you press the button on the transmitter.</w:t>
      </w:r>
    </w:p>
    <w:p w14:paraId="68A4E39E" w14:textId="1F4F871C" w:rsidR="00B331E5" w:rsidRDefault="00B331E5" w:rsidP="00B331E5">
      <w:pPr>
        <w:rPr>
          <w:lang w:val="en-GB"/>
        </w:rPr>
      </w:pPr>
      <w:r w:rsidRPr="0095694A">
        <w:rPr>
          <w:lang w:val="en-GB"/>
        </w:rPr>
        <w:t>When controlling with radio you can only have the Off/On function (</w:t>
      </w:r>
      <w:proofErr w:type="spellStart"/>
      <w:r w:rsidRPr="0095694A">
        <w:rPr>
          <w:lang w:val="en-GB"/>
        </w:rPr>
        <w:t>bistable</w:t>
      </w:r>
      <w:proofErr w:type="spellEnd"/>
      <w:r w:rsidRPr="0095694A">
        <w:rPr>
          <w:lang w:val="en-GB"/>
        </w:rPr>
        <w:t xml:space="preserve"> function).</w:t>
      </w:r>
    </w:p>
    <w:p w14:paraId="3717FF59" w14:textId="77777777" w:rsidR="00715C89" w:rsidRDefault="00715C89" w:rsidP="00B331E5">
      <w:pPr>
        <w:rPr>
          <w:lang w:val="en-GB"/>
        </w:rPr>
      </w:pPr>
    </w:p>
    <w:p w14:paraId="22E5B840" w14:textId="4F9EE018" w:rsidR="00B203E8" w:rsidRDefault="00B203E8" w:rsidP="004A2F6B">
      <w:pPr>
        <w:pStyle w:val="Heading4"/>
        <w:rPr>
          <w:lang w:val="en-GB"/>
        </w:rPr>
      </w:pPr>
      <w:r w:rsidRPr="00F005E2">
        <w:rPr>
          <w:lang w:val="en-GB"/>
        </w:rPr>
        <w:t xml:space="preserve">Z-Wave </w:t>
      </w:r>
      <w:r w:rsidR="004A2F6B">
        <w:rPr>
          <w:lang w:val="en-GB"/>
        </w:rPr>
        <w:t xml:space="preserve">network </w:t>
      </w:r>
      <w:r w:rsidRPr="00F005E2">
        <w:rPr>
          <w:lang w:val="en-GB"/>
        </w:rPr>
        <w:t>functions</w:t>
      </w:r>
    </w:p>
    <w:p w14:paraId="7BEDDDCF" w14:textId="77777777" w:rsidR="004A2F6B" w:rsidRPr="004A2F6B" w:rsidRDefault="004A2F6B" w:rsidP="004A2F6B">
      <w:pPr>
        <w:rPr>
          <w:lang w:val="en-GB"/>
        </w:rPr>
      </w:pPr>
    </w:p>
    <w:p w14:paraId="0D0BDE42" w14:textId="61D3A7DE" w:rsidR="00F005E2" w:rsidRPr="00F005E2" w:rsidRDefault="004A2F6B" w:rsidP="00B203E8">
      <w:pPr>
        <w:rPr>
          <w:b/>
          <w:lang w:val="en-GB"/>
        </w:rPr>
      </w:pPr>
      <w:r>
        <w:rPr>
          <w:b/>
          <w:lang w:val="en-GB"/>
        </w:rPr>
        <w:t>Add</w:t>
      </w:r>
      <w:r w:rsidR="00B203E8" w:rsidRPr="00F005E2">
        <w:rPr>
          <w:b/>
          <w:lang w:val="en-GB"/>
        </w:rPr>
        <w:t>:</w:t>
      </w:r>
    </w:p>
    <w:p w14:paraId="60DC3E4B" w14:textId="77777777" w:rsidR="00B01332" w:rsidRPr="00B01332" w:rsidRDefault="00B203E8" w:rsidP="00B01332">
      <w:pPr>
        <w:pStyle w:val="ListParagraph"/>
        <w:numPr>
          <w:ilvl w:val="0"/>
          <w:numId w:val="34"/>
        </w:numPr>
        <w:rPr>
          <w:lang w:val="en-US"/>
        </w:rPr>
      </w:pPr>
      <w:r w:rsidRPr="00B01332">
        <w:rPr>
          <w:lang w:val="en-US"/>
        </w:rPr>
        <w:t>Put your system controller into inclusion mode by following the instructions provided by your controller manufacturer.</w:t>
      </w:r>
    </w:p>
    <w:p w14:paraId="61DA2B91" w14:textId="22D81B69" w:rsidR="00B203E8" w:rsidRPr="00B01332" w:rsidRDefault="00B203E8" w:rsidP="00B01332">
      <w:pPr>
        <w:pStyle w:val="ListParagraph"/>
        <w:numPr>
          <w:ilvl w:val="0"/>
          <w:numId w:val="34"/>
        </w:numPr>
        <w:rPr>
          <w:lang w:val="en-US"/>
        </w:rPr>
      </w:pPr>
      <w:r w:rsidRPr="00B01332">
        <w:rPr>
          <w:lang w:val="en-US"/>
        </w:rPr>
        <w:t xml:space="preserve">Press the push </w:t>
      </w:r>
      <w:r w:rsidR="00F005E2" w:rsidRPr="00B01332">
        <w:rPr>
          <w:i/>
          <w:lang w:val="en-GB"/>
        </w:rPr>
        <w:t>Off/On</w:t>
      </w:r>
      <w:r w:rsidR="00F005E2" w:rsidRPr="00B01332">
        <w:rPr>
          <w:lang w:val="en-GB"/>
        </w:rPr>
        <w:t xml:space="preserve"> button</w:t>
      </w:r>
      <w:r w:rsidR="00F005E2" w:rsidRPr="00B01332">
        <w:rPr>
          <w:lang w:val="en-US"/>
        </w:rPr>
        <w:t xml:space="preserve"> </w:t>
      </w:r>
      <w:r w:rsidRPr="00B01332">
        <w:rPr>
          <w:lang w:val="en-US"/>
        </w:rPr>
        <w:t>located on the front of the device three times within 1.5 seconds.</w:t>
      </w:r>
    </w:p>
    <w:p w14:paraId="36BEA787" w14:textId="77777777" w:rsidR="004A2F6B" w:rsidRDefault="004A2F6B" w:rsidP="00B203E8">
      <w:pPr>
        <w:rPr>
          <w:lang w:val="en-US"/>
        </w:rPr>
      </w:pPr>
    </w:p>
    <w:p w14:paraId="4DCB1D32" w14:textId="7FBBFBD6" w:rsidR="00F005E2" w:rsidRPr="00F005E2" w:rsidRDefault="004A2F6B" w:rsidP="00B203E8">
      <w:pPr>
        <w:rPr>
          <w:b/>
          <w:lang w:val="en-US"/>
        </w:rPr>
      </w:pPr>
      <w:r>
        <w:rPr>
          <w:b/>
          <w:lang w:val="en-US"/>
        </w:rPr>
        <w:t>Remove</w:t>
      </w:r>
      <w:r w:rsidR="00B203E8" w:rsidRPr="00F005E2">
        <w:rPr>
          <w:b/>
          <w:lang w:val="en-US"/>
        </w:rPr>
        <w:t>:</w:t>
      </w:r>
    </w:p>
    <w:p w14:paraId="2782343C" w14:textId="77777777" w:rsidR="00B01332" w:rsidRDefault="00B203E8" w:rsidP="00B01332">
      <w:pPr>
        <w:pStyle w:val="ListParagraph"/>
        <w:numPr>
          <w:ilvl w:val="0"/>
          <w:numId w:val="35"/>
        </w:numPr>
        <w:rPr>
          <w:lang w:val="en-US"/>
        </w:rPr>
      </w:pPr>
      <w:r w:rsidRPr="00B01332">
        <w:rPr>
          <w:lang w:val="en-US"/>
        </w:rPr>
        <w:t>Put your system controller into exclusion mode by following the instructions provided by your controller manufacturer.</w:t>
      </w:r>
    </w:p>
    <w:p w14:paraId="4E8DDCB2" w14:textId="491AB4AB" w:rsidR="00B203E8" w:rsidRPr="00B01332" w:rsidRDefault="00B203E8" w:rsidP="00B01332">
      <w:pPr>
        <w:pStyle w:val="ListParagraph"/>
        <w:numPr>
          <w:ilvl w:val="0"/>
          <w:numId w:val="35"/>
        </w:numPr>
        <w:rPr>
          <w:lang w:val="en-US"/>
        </w:rPr>
      </w:pPr>
      <w:r w:rsidRPr="00B01332">
        <w:rPr>
          <w:lang w:val="en-US"/>
        </w:rPr>
        <w:t xml:space="preserve">Press the push </w:t>
      </w:r>
      <w:r w:rsidRPr="00B01332">
        <w:rPr>
          <w:i/>
          <w:lang w:val="en-GB"/>
        </w:rPr>
        <w:t>Off/On</w:t>
      </w:r>
      <w:r w:rsidRPr="00B01332">
        <w:rPr>
          <w:lang w:val="en-GB"/>
        </w:rPr>
        <w:t xml:space="preserve"> button</w:t>
      </w:r>
      <w:r w:rsidRPr="00B01332">
        <w:rPr>
          <w:lang w:val="en-US"/>
        </w:rPr>
        <w:t xml:space="preserve"> located on the front of the device three times within 1.5 seconds.</w:t>
      </w:r>
    </w:p>
    <w:p w14:paraId="179B40CE" w14:textId="77777777" w:rsidR="00B01332" w:rsidRDefault="00B01332" w:rsidP="00B203E8">
      <w:pPr>
        <w:rPr>
          <w:lang w:val="en-US"/>
        </w:rPr>
      </w:pPr>
    </w:p>
    <w:p w14:paraId="4D62A9B7" w14:textId="74D8AEA4" w:rsidR="002C1C02" w:rsidRPr="002C1C02" w:rsidRDefault="00F005E2" w:rsidP="002C1C02">
      <w:pPr>
        <w:rPr>
          <w:b/>
          <w:lang w:val="en-US"/>
        </w:rPr>
      </w:pPr>
      <w:r w:rsidRPr="002C1C02">
        <w:rPr>
          <w:b/>
          <w:lang w:val="en-US"/>
        </w:rPr>
        <w:t>Reset:</w:t>
      </w:r>
    </w:p>
    <w:p w14:paraId="37B0AEF5" w14:textId="1C7C3A26" w:rsidR="002C1C02" w:rsidRPr="002C1C02" w:rsidRDefault="002C1C02" w:rsidP="002C1C02">
      <w:pPr>
        <w:rPr>
          <w:lang w:val="en-US"/>
        </w:rPr>
      </w:pPr>
      <w:r>
        <w:rPr>
          <w:lang w:val="en-US"/>
        </w:rPr>
        <w:t xml:space="preserve">Note: </w:t>
      </w:r>
      <w:r w:rsidRPr="002C1C02">
        <w:rPr>
          <w:lang w:val="en-US"/>
        </w:rPr>
        <w:t>Use this procedure only in the event that the network primary controller is missing or otherwise inoperable.</w:t>
      </w:r>
    </w:p>
    <w:p w14:paraId="5C8813A4" w14:textId="77777777" w:rsidR="00B01332" w:rsidRDefault="00F005E2" w:rsidP="00B01332">
      <w:pPr>
        <w:pStyle w:val="ListParagraph"/>
        <w:numPr>
          <w:ilvl w:val="0"/>
          <w:numId w:val="36"/>
        </w:numPr>
        <w:rPr>
          <w:lang w:val="en-US"/>
        </w:rPr>
      </w:pPr>
      <w:r w:rsidRPr="00B01332">
        <w:rPr>
          <w:lang w:val="en-US"/>
        </w:rPr>
        <w:t>Press and hold the push button located on the front of the device for approx. 6 seconds until the LED's is steady.</w:t>
      </w:r>
    </w:p>
    <w:p w14:paraId="25DECCF2" w14:textId="6B665384" w:rsidR="00F005E2" w:rsidRPr="00B01332" w:rsidRDefault="00F005E2" w:rsidP="00B01332">
      <w:pPr>
        <w:pStyle w:val="ListParagraph"/>
        <w:numPr>
          <w:ilvl w:val="0"/>
          <w:numId w:val="36"/>
        </w:numPr>
        <w:rPr>
          <w:lang w:val="en-US"/>
        </w:rPr>
      </w:pPr>
      <w:r w:rsidRPr="00B01332">
        <w:rPr>
          <w:lang w:val="en-US"/>
        </w:rPr>
        <w:t>Release the button and press ones again within 3 seconds.</w:t>
      </w:r>
    </w:p>
    <w:p w14:paraId="6933A322" w14:textId="2AAFF4AF" w:rsidR="004A2F6B" w:rsidRDefault="004A2F6B">
      <w:pPr>
        <w:spacing w:after="0"/>
        <w:rPr>
          <w:lang w:val="en-US"/>
        </w:rPr>
      </w:pPr>
      <w:r>
        <w:rPr>
          <w:lang w:val="en-US"/>
        </w:rPr>
        <w:br w:type="page"/>
      </w:r>
    </w:p>
    <w:p w14:paraId="5B30040A" w14:textId="60D66DA8" w:rsidR="00806C9B" w:rsidRPr="0095694A" w:rsidRDefault="00E34D0A" w:rsidP="003C08E5">
      <w:pPr>
        <w:pStyle w:val="Heading2"/>
        <w:rPr>
          <w:lang w:val="en-GB"/>
        </w:rPr>
      </w:pPr>
      <w:bookmarkStart w:id="24" w:name="_Toc430095784"/>
      <w:bookmarkStart w:id="25" w:name="_Toc118535573"/>
      <w:r w:rsidRPr="0095694A">
        <w:rPr>
          <w:lang w:val="en-GB"/>
        </w:rPr>
        <w:lastRenderedPageBreak/>
        <w:t>Control with control switch</w:t>
      </w:r>
      <w:bookmarkEnd w:id="24"/>
    </w:p>
    <w:p w14:paraId="2E6EF1F5" w14:textId="7DAEC7F8" w:rsidR="00413194" w:rsidRPr="0095694A" w:rsidRDefault="00E34D0A" w:rsidP="00413194">
      <w:pPr>
        <w:pStyle w:val="Heading3"/>
        <w:rPr>
          <w:lang w:val="en-GB"/>
        </w:rPr>
      </w:pPr>
      <w:r w:rsidRPr="0095694A">
        <w:rPr>
          <w:lang w:val="en-GB"/>
        </w:rPr>
        <w:t>Off</w:t>
      </w:r>
      <w:r w:rsidR="00BF233A" w:rsidRPr="0095694A">
        <w:rPr>
          <w:lang w:val="en-GB"/>
        </w:rPr>
        <w:t>/</w:t>
      </w:r>
      <w:r w:rsidRPr="0095694A">
        <w:rPr>
          <w:lang w:val="en-GB"/>
        </w:rPr>
        <w:t>On (</w:t>
      </w:r>
      <w:proofErr w:type="spellStart"/>
      <w:r w:rsidRPr="0095694A">
        <w:rPr>
          <w:lang w:val="en-GB"/>
        </w:rPr>
        <w:t>bistab</w:t>
      </w:r>
      <w:r w:rsidR="00413194" w:rsidRPr="0095694A">
        <w:rPr>
          <w:lang w:val="en-GB"/>
        </w:rPr>
        <w:t>l</w:t>
      </w:r>
      <w:r w:rsidRPr="0095694A">
        <w:rPr>
          <w:lang w:val="en-GB"/>
        </w:rPr>
        <w:t>e</w:t>
      </w:r>
      <w:proofErr w:type="spellEnd"/>
      <w:r w:rsidRPr="0095694A">
        <w:rPr>
          <w:lang w:val="en-GB"/>
        </w:rPr>
        <w:t xml:space="preserve"> func</w:t>
      </w:r>
      <w:r w:rsidR="00413194" w:rsidRPr="0095694A">
        <w:rPr>
          <w:lang w:val="en-GB"/>
        </w:rPr>
        <w:t>tion)</w:t>
      </w:r>
    </w:p>
    <w:p w14:paraId="3D24D49B" w14:textId="183193FF" w:rsidR="00E34D0A" w:rsidRPr="0095694A" w:rsidRDefault="00E34D0A" w:rsidP="00E34D0A">
      <w:pPr>
        <w:rPr>
          <w:lang w:val="en-GB"/>
        </w:rPr>
      </w:pPr>
      <w:r w:rsidRPr="0095694A">
        <w:rPr>
          <w:lang w:val="en-GB"/>
        </w:rPr>
        <w:t>Example: To turn off and on a lamp every other time the control switch is pressed.</w:t>
      </w:r>
    </w:p>
    <w:p w14:paraId="10538E90" w14:textId="6EF653BC" w:rsidR="00D541C2" w:rsidRPr="0095694A" w:rsidRDefault="00761728" w:rsidP="00761728">
      <w:pPr>
        <w:pStyle w:val="ListParagraph"/>
        <w:numPr>
          <w:ilvl w:val="0"/>
          <w:numId w:val="24"/>
        </w:numPr>
        <w:ind w:left="426"/>
        <w:contextualSpacing w:val="0"/>
        <w:rPr>
          <w:lang w:val="en-GB"/>
        </w:rPr>
      </w:pPr>
      <w:r w:rsidRPr="0095694A">
        <w:rPr>
          <w:noProof/>
          <w:lang w:val="en-US" w:eastAsia="en-US"/>
        </w:rPr>
        <mc:AlternateContent>
          <mc:Choice Requires="wpg">
            <w:drawing>
              <wp:anchor distT="0" distB="0" distL="114300" distR="114300" simplePos="0" relativeHeight="251906560" behindDoc="1" locked="0" layoutInCell="1" allowOverlap="1" wp14:anchorId="453C4699" wp14:editId="217399BE">
                <wp:simplePos x="0" y="0"/>
                <wp:positionH relativeFrom="column">
                  <wp:posOffset>3623310</wp:posOffset>
                </wp:positionH>
                <wp:positionV relativeFrom="paragraph">
                  <wp:posOffset>14605</wp:posOffset>
                </wp:positionV>
                <wp:extent cx="2491740" cy="1481455"/>
                <wp:effectExtent l="0" t="0" r="3810" b="4445"/>
                <wp:wrapTight wrapText="bothSides">
                  <wp:wrapPolygon edited="0">
                    <wp:start x="8752" y="0"/>
                    <wp:lineTo x="8752" y="8888"/>
                    <wp:lineTo x="0" y="10277"/>
                    <wp:lineTo x="0" y="19165"/>
                    <wp:lineTo x="8752" y="21387"/>
                    <wp:lineTo x="21468" y="21387"/>
                    <wp:lineTo x="21468" y="0"/>
                    <wp:lineTo x="8752" y="0"/>
                  </wp:wrapPolygon>
                </wp:wrapTight>
                <wp:docPr id="18957" name="Grupp 18957"/>
                <wp:cNvGraphicFramePr/>
                <a:graphic xmlns:a="http://schemas.openxmlformats.org/drawingml/2006/main">
                  <a:graphicData uri="http://schemas.microsoft.com/office/word/2010/wordprocessingGroup">
                    <wpg:wgp>
                      <wpg:cNvGrpSpPr/>
                      <wpg:grpSpPr>
                        <a:xfrm>
                          <a:off x="0" y="0"/>
                          <a:ext cx="2491740" cy="1481455"/>
                          <a:chOff x="19050" y="0"/>
                          <a:chExt cx="2491740" cy="1481455"/>
                        </a:xfrm>
                      </wpg:grpSpPr>
                      <pic:pic xmlns:pic="http://schemas.openxmlformats.org/drawingml/2006/picture">
                        <pic:nvPicPr>
                          <pic:cNvPr id="18947" name="Bildobjekt 1894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66800" y="0"/>
                            <a:ext cx="1443990" cy="1481455"/>
                          </a:xfrm>
                          <a:prstGeom prst="rect">
                            <a:avLst/>
                          </a:prstGeom>
                        </pic:spPr>
                      </pic:pic>
                      <wps:wsp>
                        <wps:cNvPr id="18956" name="Rundad rektangulär 18956"/>
                        <wps:cNvSpPr/>
                        <wps:spPr>
                          <a:xfrm>
                            <a:off x="19050" y="714375"/>
                            <a:ext cx="1047750" cy="571500"/>
                          </a:xfrm>
                          <a:prstGeom prst="wedgeRoundRectCallout">
                            <a:avLst>
                              <a:gd name="adj1" fmla="val 88965"/>
                              <a:gd name="adj2" fmla="val -70724"/>
                              <a:gd name="adj3" fmla="val 16667"/>
                            </a:avLst>
                          </a:prstGeom>
                          <a:ln/>
                        </wps:spPr>
                        <wps:style>
                          <a:lnRef idx="2">
                            <a:schemeClr val="dk1"/>
                          </a:lnRef>
                          <a:fillRef idx="1">
                            <a:schemeClr val="lt1"/>
                          </a:fillRef>
                          <a:effectRef idx="0">
                            <a:schemeClr val="dk1"/>
                          </a:effectRef>
                          <a:fontRef idx="minor">
                            <a:schemeClr val="dk1"/>
                          </a:fontRef>
                        </wps:style>
                        <wps:txbx>
                          <w:txbxContent>
                            <w:p w14:paraId="079CD2E4" w14:textId="239AF4BB" w:rsidR="00E81C15" w:rsidRPr="00D7660D" w:rsidRDefault="00994BF1" w:rsidP="00D7660D">
                              <w:pPr>
                                <w:ind w:left="-142" w:right="-46"/>
                                <w:jc w:val="center"/>
                                <w:rPr>
                                  <w:b/>
                                  <w:sz w:val="20"/>
                                </w:rPr>
                              </w:pPr>
                              <w:r>
                                <w:rPr>
                                  <w:b/>
                                  <w:sz w:val="20"/>
                                </w:rPr>
                                <w:t>CLICK, C</w:t>
                              </w:r>
                              <w:r w:rsidR="00E81C15" w:rsidRPr="00D7660D">
                                <w:rPr>
                                  <w:b/>
                                  <w:sz w:val="20"/>
                                </w:rPr>
                                <w:t>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53C4699" id="Grupp 18957" o:spid="_x0000_s1040" style="position:absolute;left:0;text-align:left;margin-left:285.3pt;margin-top:1.15pt;width:196.2pt;height:116.65pt;z-index:-251409920;mso-width-relative:margin" coordorigin="190" coordsize="24917,1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">
                <v:shape id="Bildobjekt 18947" o:spid="_x0000_s1041" type="#_x0000_t75" style="position:absolute;left:10668;width:14439;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9vGPHAAAA3gAAAA8AAABkcnMvZG93bnJldi54bWxET9tKw0AQfRf8h2UE3+ymRUyadlvaoFKo&#10;IL1Q+jjNjptgdjZk1zb2611B8G0O5zrTeW8bcabO144VDAcJCOLS6ZqNgv3u5SED4QOyxsYxKfgm&#10;D/PZ7c0Uc+0uvKHzNhgRQ9jnqKAKoc2l9GVFFv3AtcSR+3CdxRBhZ6Tu8BLDbSNHSfIkLdYcGyps&#10;qaio/Nx+WQXXdfH6XBzf0tXofW82Zphmh+VJqfu7fjEBEagP/+I/90rH+dn4MYXfd+IN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9vGPHAAAA3gAAAA8AAAAAAAAAAAAA&#10;AAAAnwIAAGRycy9kb3ducmV2LnhtbFBLBQYAAAAABAAEAPcAAACTAwAAAAA=&#10;">
                  <v:imagedata r:id="rId16" o:title=""/>
                  <v:path arrowok="t"/>
                </v:shape>
                <v:shape id="Rundad rektangulär 18956" o:spid="_x0000_s1042" type="#_x0000_t62" style="position:absolute;left:190;top:7143;width:1047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ZMYA&#10;AADeAAAADwAAAGRycy9kb3ducmV2LnhtbERPTWvCQBC9F/oflhG81Y2Vapq6igjSHvTQWEpzG7LT&#10;JJidDbvbGP+9Kwi9zeN9znI9mFb05HxjWcF0koAgLq1uuFLwddw9pSB8QNbYWiYFF/KwXj0+LDHT&#10;9syf1OehEjGEfYYK6hC6TEpf1mTQT2xHHLlf6wyGCF0ltcNzDDetfE6SuTTYcGyosaNtTeUp/zMK&#10;3mlxLHbfp9mh2Lhi8aObfZ9ulRqPhs0biEBD+Bff3R86zk9fX+Zweyfe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4+ZMYAAADeAAAADwAAAAAAAAAAAAAAAACYAgAAZHJz&#10;L2Rvd25yZXYueG1sUEsFBgAAAAAEAAQA9QAAAIsDAAAAAA==&#10;" adj="30016,-4476" fillcolor="white [3201]" strokecolor="black [3200]" strokeweight="2pt">
                  <v:textbox>
                    <w:txbxContent>
                      <w:p w14:paraId="079CD2E4" w14:textId="239AF4BB" w:rsidR="00E81C15" w:rsidRPr="00D7660D" w:rsidRDefault="00994BF1" w:rsidP="00D7660D">
                        <w:pPr>
                          <w:ind w:left="-142" w:right="-46"/>
                          <w:jc w:val="center"/>
                          <w:rPr>
                            <w:b/>
                            <w:sz w:val="20"/>
                          </w:rPr>
                        </w:pPr>
                        <w:r>
                          <w:rPr>
                            <w:b/>
                            <w:sz w:val="20"/>
                          </w:rPr>
                          <w:t>CLICK, C</w:t>
                        </w:r>
                        <w:r w:rsidR="00E81C15" w:rsidRPr="00D7660D">
                          <w:rPr>
                            <w:b/>
                            <w:sz w:val="20"/>
                          </w:rPr>
                          <w:t>LICK</w:t>
                        </w:r>
                      </w:p>
                    </w:txbxContent>
                  </v:textbox>
                </v:shape>
                <w10:wrap type="tight"/>
              </v:group>
            </w:pict>
          </mc:Fallback>
        </mc:AlternateContent>
      </w:r>
      <w:r w:rsidR="00E34D0A" w:rsidRPr="0095694A">
        <w:rPr>
          <w:lang w:val="en-GB"/>
        </w:rPr>
        <w:t xml:space="preserve">Connect a control switch with </w:t>
      </w:r>
      <w:r w:rsidR="00D541C2" w:rsidRPr="0095694A">
        <w:rPr>
          <w:lang w:val="en-GB"/>
        </w:rPr>
        <w:t>3</w:t>
      </w:r>
      <w:r w:rsidR="00E34D0A" w:rsidRPr="0095694A">
        <w:rPr>
          <w:lang w:val="en-GB"/>
        </w:rPr>
        <w:t>.</w:t>
      </w:r>
      <w:r w:rsidR="00D541C2" w:rsidRPr="0095694A">
        <w:rPr>
          <w:lang w:val="en-GB"/>
        </w:rPr>
        <w:t xml:space="preserve">5mm </w:t>
      </w:r>
      <w:r w:rsidR="00E34D0A" w:rsidRPr="0095694A">
        <w:rPr>
          <w:lang w:val="en-GB"/>
        </w:rPr>
        <w:t>plug</w:t>
      </w:r>
      <w:r w:rsidR="00D541C2" w:rsidRPr="0095694A">
        <w:rPr>
          <w:lang w:val="en-GB"/>
        </w:rPr>
        <w:t xml:space="preserve"> t</w:t>
      </w:r>
      <w:r w:rsidR="00E34D0A" w:rsidRPr="0095694A">
        <w:rPr>
          <w:lang w:val="en-GB"/>
        </w:rPr>
        <w:t>o the jack</w:t>
      </w:r>
      <w:r w:rsidR="00D541C2" w:rsidRPr="0095694A">
        <w:rPr>
          <w:lang w:val="en-GB"/>
        </w:rPr>
        <w:t xml:space="preserve"> (</w:t>
      </w:r>
      <w:r w:rsidR="000734D8" w:rsidRPr="0095694A">
        <w:rPr>
          <w:lang w:val="en-GB"/>
        </w:rPr>
        <w:t>5</w:t>
      </w:r>
      <w:r w:rsidR="00D541C2" w:rsidRPr="0095694A">
        <w:rPr>
          <w:lang w:val="en-GB"/>
        </w:rPr>
        <w:t>).</w:t>
      </w:r>
    </w:p>
    <w:p w14:paraId="528F0C40" w14:textId="34C3967C" w:rsidR="00761728" w:rsidRPr="0095694A" w:rsidRDefault="00E34D0A" w:rsidP="00761728">
      <w:pPr>
        <w:pStyle w:val="ListParagraph"/>
        <w:numPr>
          <w:ilvl w:val="0"/>
          <w:numId w:val="24"/>
        </w:numPr>
        <w:ind w:left="426"/>
        <w:contextualSpacing w:val="0"/>
        <w:rPr>
          <w:lang w:val="en-GB"/>
        </w:rPr>
      </w:pPr>
      <w:r w:rsidRPr="0095694A">
        <w:rPr>
          <w:lang w:val="en-GB"/>
        </w:rPr>
        <w:t xml:space="preserve">Press the </w:t>
      </w:r>
      <w:r w:rsidRPr="0095694A">
        <w:rPr>
          <w:i/>
          <w:lang w:val="en-GB"/>
        </w:rPr>
        <w:t>Off/On</w:t>
      </w:r>
      <w:r w:rsidR="0095694A">
        <w:rPr>
          <w:i/>
          <w:lang w:val="en-GB"/>
        </w:rPr>
        <w:t xml:space="preserve"> </w:t>
      </w:r>
      <w:r w:rsidRPr="0095694A">
        <w:rPr>
          <w:lang w:val="en-GB"/>
        </w:rPr>
        <w:t>button (4) and, at the same time, press the control switch until the indicat</w:t>
      </w:r>
      <w:r w:rsidR="00761728" w:rsidRPr="0095694A">
        <w:rPr>
          <w:lang w:val="en-GB"/>
        </w:rPr>
        <w:t>ion light</w:t>
      </w:r>
      <w:r w:rsidRPr="0095694A">
        <w:rPr>
          <w:lang w:val="en-GB"/>
        </w:rPr>
        <w:t xml:space="preserve"> on the relay unit flashes and the relay have clicked 2 times.</w:t>
      </w:r>
    </w:p>
    <w:p w14:paraId="5EB9974C" w14:textId="77777777" w:rsidR="00761728" w:rsidRPr="0095694A" w:rsidRDefault="00761728" w:rsidP="00761728">
      <w:pPr>
        <w:ind w:left="66"/>
        <w:rPr>
          <w:lang w:val="en-GB"/>
        </w:rPr>
      </w:pPr>
    </w:p>
    <w:p w14:paraId="5E5199DD" w14:textId="09FE1EA6" w:rsidR="00761728" w:rsidRPr="0095694A" w:rsidRDefault="00761728" w:rsidP="00761728">
      <w:pPr>
        <w:pStyle w:val="ListParagraph"/>
        <w:numPr>
          <w:ilvl w:val="0"/>
          <w:numId w:val="24"/>
        </w:numPr>
        <w:ind w:left="426"/>
        <w:contextualSpacing w:val="0"/>
        <w:rPr>
          <w:lang w:val="en-GB"/>
        </w:rPr>
      </w:pPr>
      <w:r w:rsidRPr="0095694A">
        <w:rPr>
          <w:lang w:val="en-GB"/>
        </w:rPr>
        <w:t>Check the function by pressin</w:t>
      </w:r>
      <w:r w:rsidR="0095694A">
        <w:rPr>
          <w:lang w:val="en-GB"/>
        </w:rPr>
        <w:t xml:space="preserve">g the </w:t>
      </w:r>
      <w:r w:rsidR="00781C1D">
        <w:rPr>
          <w:lang w:val="en-GB"/>
        </w:rPr>
        <w:t>control switch</w:t>
      </w:r>
      <w:r w:rsidRPr="0095694A">
        <w:rPr>
          <w:lang w:val="en-GB"/>
        </w:rPr>
        <w:t>.</w:t>
      </w:r>
    </w:p>
    <w:p w14:paraId="6C4AC499" w14:textId="77777777" w:rsidR="00761728" w:rsidRPr="0095694A" w:rsidRDefault="00761728" w:rsidP="00761728">
      <w:pPr>
        <w:ind w:left="66"/>
        <w:rPr>
          <w:lang w:val="en-GB"/>
        </w:rPr>
      </w:pPr>
    </w:p>
    <w:p w14:paraId="6D6CF80C" w14:textId="77777777" w:rsidR="00761728" w:rsidRPr="0095694A" w:rsidRDefault="00761728" w:rsidP="00761728">
      <w:pPr>
        <w:pStyle w:val="Heading3"/>
        <w:rPr>
          <w:lang w:val="en-GB"/>
        </w:rPr>
      </w:pPr>
      <w:r w:rsidRPr="0095694A">
        <w:rPr>
          <w:lang w:val="en-GB"/>
        </w:rPr>
        <w:t>Keep turned on (</w:t>
      </w:r>
      <w:proofErr w:type="spellStart"/>
      <w:r w:rsidRPr="0095694A">
        <w:rPr>
          <w:lang w:val="en-GB"/>
        </w:rPr>
        <w:t>monostable</w:t>
      </w:r>
      <w:proofErr w:type="spellEnd"/>
      <w:r w:rsidRPr="0095694A">
        <w:rPr>
          <w:lang w:val="en-GB"/>
        </w:rPr>
        <w:t xml:space="preserve"> function)</w:t>
      </w:r>
    </w:p>
    <w:p w14:paraId="17C2CA52" w14:textId="20768CC5" w:rsidR="008E17B4" w:rsidRPr="0095694A" w:rsidRDefault="008E17B4" w:rsidP="008E17B4">
      <w:pPr>
        <w:rPr>
          <w:lang w:val="en-GB"/>
        </w:rPr>
      </w:pPr>
      <w:r w:rsidRPr="0095694A">
        <w:rPr>
          <w:lang w:val="en-GB"/>
        </w:rPr>
        <w:t>Ex</w:t>
      </w:r>
      <w:r w:rsidR="00761728" w:rsidRPr="0095694A">
        <w:rPr>
          <w:lang w:val="en-GB"/>
        </w:rPr>
        <w:t>ample</w:t>
      </w:r>
      <w:r w:rsidRPr="0095694A">
        <w:rPr>
          <w:lang w:val="en-GB"/>
        </w:rPr>
        <w:t xml:space="preserve">: </w:t>
      </w:r>
      <w:r w:rsidR="00761728" w:rsidRPr="0095694A">
        <w:rPr>
          <w:lang w:val="en-GB"/>
        </w:rPr>
        <w:t>To practice cause and effect with a connected electric mixer. The mixer runs as long as the control switch is pressed.</w:t>
      </w:r>
    </w:p>
    <w:p w14:paraId="294D3EE0" w14:textId="690E453B" w:rsidR="00D7660D" w:rsidRPr="0095694A" w:rsidRDefault="00D7660D" w:rsidP="00D7660D">
      <w:pPr>
        <w:pStyle w:val="ListParagraph"/>
        <w:numPr>
          <w:ilvl w:val="0"/>
          <w:numId w:val="28"/>
        </w:numPr>
        <w:ind w:left="426"/>
        <w:contextualSpacing w:val="0"/>
        <w:rPr>
          <w:lang w:val="en-GB"/>
        </w:rPr>
      </w:pPr>
      <w:r w:rsidRPr="0095694A">
        <w:rPr>
          <w:noProof/>
          <w:lang w:val="en-US" w:eastAsia="en-US"/>
        </w:rPr>
        <mc:AlternateContent>
          <mc:Choice Requires="wpg">
            <w:drawing>
              <wp:anchor distT="0" distB="0" distL="114300" distR="114300" simplePos="0" relativeHeight="251909632" behindDoc="1" locked="0" layoutInCell="1" allowOverlap="1" wp14:anchorId="341B3BC0" wp14:editId="236E6E8D">
                <wp:simplePos x="0" y="0"/>
                <wp:positionH relativeFrom="column">
                  <wp:posOffset>3623310</wp:posOffset>
                </wp:positionH>
                <wp:positionV relativeFrom="paragraph">
                  <wp:posOffset>8255</wp:posOffset>
                </wp:positionV>
                <wp:extent cx="2482215" cy="1481455"/>
                <wp:effectExtent l="0" t="0" r="0" b="4445"/>
                <wp:wrapTight wrapText="bothSides">
                  <wp:wrapPolygon edited="0">
                    <wp:start x="8786" y="0"/>
                    <wp:lineTo x="8786" y="8888"/>
                    <wp:lineTo x="0" y="9999"/>
                    <wp:lineTo x="0" y="18887"/>
                    <wp:lineTo x="8786" y="21387"/>
                    <wp:lineTo x="21384" y="21387"/>
                    <wp:lineTo x="21384" y="0"/>
                    <wp:lineTo x="8786" y="0"/>
                  </wp:wrapPolygon>
                </wp:wrapTight>
                <wp:docPr id="18960" name="Grupp 18960"/>
                <wp:cNvGraphicFramePr/>
                <a:graphic xmlns:a="http://schemas.openxmlformats.org/drawingml/2006/main">
                  <a:graphicData uri="http://schemas.microsoft.com/office/word/2010/wordprocessingGroup">
                    <wpg:wgp>
                      <wpg:cNvGrpSpPr/>
                      <wpg:grpSpPr>
                        <a:xfrm>
                          <a:off x="0" y="0"/>
                          <a:ext cx="2482215" cy="1481455"/>
                          <a:chOff x="0" y="0"/>
                          <a:chExt cx="2482215" cy="1481455"/>
                        </a:xfrm>
                      </wpg:grpSpPr>
                      <pic:pic xmlns:pic="http://schemas.openxmlformats.org/drawingml/2006/picture">
                        <pic:nvPicPr>
                          <pic:cNvPr id="18954" name="Bildobjekt 189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38225" y="0"/>
                            <a:ext cx="1443990" cy="1481455"/>
                          </a:xfrm>
                          <a:prstGeom prst="rect">
                            <a:avLst/>
                          </a:prstGeom>
                        </pic:spPr>
                      </pic:pic>
                      <wps:wsp>
                        <wps:cNvPr id="18959" name="Rundad rektangulär 18959"/>
                        <wps:cNvSpPr/>
                        <wps:spPr>
                          <a:xfrm>
                            <a:off x="0" y="695325"/>
                            <a:ext cx="1047750" cy="571500"/>
                          </a:xfrm>
                          <a:prstGeom prst="wedgeRoundRectCallout">
                            <a:avLst>
                              <a:gd name="adj1" fmla="val 88965"/>
                              <a:gd name="adj2" fmla="val -70724"/>
                              <a:gd name="adj3" fmla="val 16667"/>
                            </a:avLst>
                          </a:prstGeom>
                          <a:ln/>
                        </wps:spPr>
                        <wps:style>
                          <a:lnRef idx="2">
                            <a:schemeClr val="dk1"/>
                          </a:lnRef>
                          <a:fillRef idx="1">
                            <a:schemeClr val="lt1"/>
                          </a:fillRef>
                          <a:effectRef idx="0">
                            <a:schemeClr val="dk1"/>
                          </a:effectRef>
                          <a:fontRef idx="minor">
                            <a:schemeClr val="dk1"/>
                          </a:fontRef>
                        </wps:style>
                        <wps:txbx>
                          <w:txbxContent>
                            <w:p w14:paraId="7B7470EA" w14:textId="42413582" w:rsidR="00E81C15" w:rsidRDefault="00994BF1" w:rsidP="00D7660D">
                              <w:pPr>
                                <w:ind w:left="-142" w:right="-46"/>
                                <w:jc w:val="center"/>
                                <w:rPr>
                                  <w:b/>
                                  <w:sz w:val="20"/>
                                </w:rPr>
                              </w:pPr>
                              <w:r>
                                <w:rPr>
                                  <w:b/>
                                  <w:sz w:val="20"/>
                                </w:rPr>
                                <w:t>CLICK, C</w:t>
                              </w:r>
                              <w:r w:rsidR="00E81C15" w:rsidRPr="00D7660D">
                                <w:rPr>
                                  <w:b/>
                                  <w:sz w:val="20"/>
                                </w:rPr>
                                <w:t>LICK</w:t>
                              </w:r>
                            </w:p>
                            <w:p w14:paraId="716EB579" w14:textId="659507D9" w:rsidR="00E81C15" w:rsidRPr="00D7660D" w:rsidRDefault="00994BF1" w:rsidP="00D7660D">
                              <w:pPr>
                                <w:ind w:left="-142" w:right="-46"/>
                                <w:jc w:val="center"/>
                                <w:rPr>
                                  <w:b/>
                                  <w:sz w:val="20"/>
                                </w:rPr>
                              </w:pPr>
                              <w:r>
                                <w:rPr>
                                  <w:b/>
                                  <w:sz w:val="20"/>
                                </w:rPr>
                                <w:t>CLICK, C</w:t>
                              </w:r>
                              <w:r w:rsidR="00E81C15">
                                <w:rPr>
                                  <w:b/>
                                  <w:sz w:val="20"/>
                                </w:rPr>
                                <w:t>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41B3BC0" id="Grupp 18960" o:spid="_x0000_s1043" style="position:absolute;left:0;text-align:left;margin-left:285.3pt;margin-top:.65pt;width:195.45pt;height:116.65pt;z-index:-251406848" coordsize="24822,14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">
                <v:shape id="Bildobjekt 18954" o:spid="_x0000_s1044" type="#_x0000_t75" style="position:absolute;left:10382;width:14440;height:1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tMnIAAAA3gAAAA8AAABkcnMvZG93bnJldi54bWxET9tqwkAQfS/0H5Yp+FY3iq1p6io1tEVQ&#10;EC+UPo7ZcROanQ3ZraZ+fVco9G0O5zqTWWdrcaLWV44VDPoJCOLC6YqNgv3u7T4F4QOyxtoxKfgh&#10;D7Pp7c0EM+3OvKHTNhgRQ9hnqKAMocmk9EVJFn3fNcSRO7rWYoiwNVK3eI7htpbDJHmUFiuODSU2&#10;lJdUfG2/rYLLMn9/zT9X48VwvTcbMxinH/ODUr277uUZRKAu/Iv/3Asd56dPDyO4vhNvk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rTJyAAAAN4AAAAPAAAAAAAAAAAA&#10;AAAAAJ8CAABkcnMvZG93bnJldi54bWxQSwUGAAAAAAQABAD3AAAAlAMAAAAA&#10;">
                  <v:imagedata r:id="rId16" o:title=""/>
                  <v:path arrowok="t"/>
                </v:shape>
                <v:shape id="Rundad rektangulär 18959" o:spid="_x0000_s1045" type="#_x0000_t62" style="position:absolute;top:6953;width:1047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qFsUA&#10;AADeAAAADwAAAGRycy9kb3ducmV2LnhtbERPTWvCQBC9F/wPywje6qZKa0xdRQTRgz1URZrbkJ0m&#10;wexs2F1j+u/dQqG3ebzPWax604iOnK8tK3gZJyCIC6trLhWcT9vnFIQPyBoby6TghzysloOnBWba&#10;3vmTumMoRQxhn6GCKoQ2k9IXFRn0Y9sSR+7bOoMhQldK7fAew00jJ0nyJg3WHBsqbGlTUXE93oyC&#10;Hc1O+fZynX7ka5fPvnR96NKNUqNhv34HEagP/+I/917H+en8dQ6/78Qb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aoWxQAAAN4AAAAPAAAAAAAAAAAAAAAAAJgCAABkcnMv&#10;ZG93bnJldi54bWxQSwUGAAAAAAQABAD1AAAAigMAAAAA&#10;" adj="30016,-4476" fillcolor="white [3201]" strokecolor="black [3200]" strokeweight="2pt">
                  <v:textbox>
                    <w:txbxContent>
                      <w:p w14:paraId="7B7470EA" w14:textId="42413582" w:rsidR="00E81C15" w:rsidRDefault="00994BF1" w:rsidP="00D7660D">
                        <w:pPr>
                          <w:ind w:left="-142" w:right="-46"/>
                          <w:jc w:val="center"/>
                          <w:rPr>
                            <w:b/>
                            <w:sz w:val="20"/>
                          </w:rPr>
                        </w:pPr>
                        <w:r>
                          <w:rPr>
                            <w:b/>
                            <w:sz w:val="20"/>
                          </w:rPr>
                          <w:t>CLICK, C</w:t>
                        </w:r>
                        <w:r w:rsidR="00E81C15" w:rsidRPr="00D7660D">
                          <w:rPr>
                            <w:b/>
                            <w:sz w:val="20"/>
                          </w:rPr>
                          <w:t>LICK</w:t>
                        </w:r>
                      </w:p>
                      <w:p w14:paraId="716EB579" w14:textId="659507D9" w:rsidR="00E81C15" w:rsidRPr="00D7660D" w:rsidRDefault="00994BF1" w:rsidP="00D7660D">
                        <w:pPr>
                          <w:ind w:left="-142" w:right="-46"/>
                          <w:jc w:val="center"/>
                          <w:rPr>
                            <w:b/>
                            <w:sz w:val="20"/>
                          </w:rPr>
                        </w:pPr>
                        <w:r>
                          <w:rPr>
                            <w:b/>
                            <w:sz w:val="20"/>
                          </w:rPr>
                          <w:t>CLICK, C</w:t>
                        </w:r>
                        <w:r w:rsidR="00E81C15">
                          <w:rPr>
                            <w:b/>
                            <w:sz w:val="20"/>
                          </w:rPr>
                          <w:t>LICK</w:t>
                        </w:r>
                      </w:p>
                    </w:txbxContent>
                  </v:textbox>
                </v:shape>
                <w10:wrap type="tight"/>
              </v:group>
            </w:pict>
          </mc:Fallback>
        </mc:AlternateContent>
      </w:r>
      <w:r w:rsidR="00DD4A50" w:rsidRPr="0095694A">
        <w:rPr>
          <w:lang w:val="en-GB"/>
        </w:rPr>
        <w:t xml:space="preserve"> Connect a control switch with 3.5mm plug to the jack (5)</w:t>
      </w:r>
      <w:r w:rsidRPr="0095694A">
        <w:rPr>
          <w:lang w:val="en-GB"/>
        </w:rPr>
        <w:t>.</w:t>
      </w:r>
      <w:r w:rsidRPr="0095694A">
        <w:rPr>
          <w:noProof/>
          <w:lang w:val="en-GB"/>
        </w:rPr>
        <w:t xml:space="preserve"> </w:t>
      </w:r>
    </w:p>
    <w:p w14:paraId="570FB8BF" w14:textId="245C2E28" w:rsidR="00DD4A50" w:rsidRPr="0095694A" w:rsidRDefault="00DD4A50" w:rsidP="00DD4A50">
      <w:pPr>
        <w:pStyle w:val="ListParagraph"/>
        <w:numPr>
          <w:ilvl w:val="0"/>
          <w:numId w:val="28"/>
        </w:numPr>
        <w:ind w:left="426"/>
        <w:contextualSpacing w:val="0"/>
        <w:rPr>
          <w:lang w:val="en-GB"/>
        </w:rPr>
      </w:pPr>
      <w:r w:rsidRPr="0095694A">
        <w:rPr>
          <w:lang w:val="en-GB"/>
        </w:rPr>
        <w:t xml:space="preserve">Press the </w:t>
      </w:r>
      <w:r w:rsidRPr="0095694A">
        <w:rPr>
          <w:i/>
          <w:lang w:val="en-GB"/>
        </w:rPr>
        <w:t>Off/On</w:t>
      </w:r>
      <w:r w:rsidR="0095694A">
        <w:rPr>
          <w:i/>
          <w:lang w:val="en-GB"/>
        </w:rPr>
        <w:t xml:space="preserve"> </w:t>
      </w:r>
      <w:r w:rsidRPr="0095694A">
        <w:rPr>
          <w:lang w:val="en-GB"/>
        </w:rPr>
        <w:t>button (4) and, at the same time, press the control switch until the indication light on the relay unit flashes and the relay have clicked 2+2 times.</w:t>
      </w:r>
      <w:bookmarkStart w:id="26" w:name="_Toc369083893"/>
      <w:bookmarkEnd w:id="25"/>
    </w:p>
    <w:p w14:paraId="5ECA958F" w14:textId="77777777" w:rsidR="00DD4A50" w:rsidRPr="0095694A" w:rsidRDefault="00DD4A50" w:rsidP="00DD4A50">
      <w:pPr>
        <w:ind w:left="66"/>
        <w:rPr>
          <w:lang w:val="en-GB"/>
        </w:rPr>
      </w:pPr>
    </w:p>
    <w:p w14:paraId="32EF766B" w14:textId="6F53B702" w:rsidR="00DD4A50" w:rsidRPr="0095694A" w:rsidRDefault="00DD4A50" w:rsidP="00DD4A50">
      <w:pPr>
        <w:pStyle w:val="ListParagraph"/>
        <w:numPr>
          <w:ilvl w:val="0"/>
          <w:numId w:val="28"/>
        </w:numPr>
        <w:ind w:left="426"/>
        <w:contextualSpacing w:val="0"/>
        <w:rPr>
          <w:lang w:val="en-GB"/>
        </w:rPr>
      </w:pPr>
      <w:r w:rsidRPr="0095694A">
        <w:rPr>
          <w:lang w:val="en-GB"/>
        </w:rPr>
        <w:t>Check the function by pressin</w:t>
      </w:r>
      <w:r w:rsidR="0095694A">
        <w:rPr>
          <w:lang w:val="en-GB"/>
        </w:rPr>
        <w:t xml:space="preserve">g the </w:t>
      </w:r>
      <w:r w:rsidR="00781C1D">
        <w:rPr>
          <w:lang w:val="en-GB"/>
        </w:rPr>
        <w:t>control switch</w:t>
      </w:r>
      <w:r w:rsidRPr="0095694A">
        <w:rPr>
          <w:lang w:val="en-GB"/>
        </w:rPr>
        <w:t>.</w:t>
      </w:r>
    </w:p>
    <w:p w14:paraId="279EA942" w14:textId="77777777" w:rsidR="00DD4A50" w:rsidRPr="0095694A" w:rsidRDefault="00DD4A50" w:rsidP="00DD4A50">
      <w:pPr>
        <w:ind w:left="66"/>
        <w:rPr>
          <w:lang w:val="en-GB"/>
        </w:rPr>
      </w:pPr>
    </w:p>
    <w:p w14:paraId="55DA84F0" w14:textId="4762BA44" w:rsidR="002952FC" w:rsidRPr="0095694A" w:rsidRDefault="00DD4A50" w:rsidP="00413194">
      <w:pPr>
        <w:pStyle w:val="Heading1"/>
        <w:rPr>
          <w:lang w:val="en-GB"/>
        </w:rPr>
      </w:pPr>
      <w:bookmarkStart w:id="27" w:name="_Toc430095785"/>
      <w:r w:rsidRPr="0095694A">
        <w:rPr>
          <w:lang w:val="en-GB"/>
        </w:rPr>
        <w:t>Resetting to default setting</w:t>
      </w:r>
      <w:bookmarkEnd w:id="26"/>
      <w:bookmarkEnd w:id="27"/>
    </w:p>
    <w:p w14:paraId="35B51D7C" w14:textId="55D6593F" w:rsidR="00A519D4" w:rsidRPr="0095694A" w:rsidRDefault="00DD4A50" w:rsidP="002952FC">
      <w:pPr>
        <w:rPr>
          <w:lang w:val="en-GB"/>
        </w:rPr>
      </w:pPr>
      <w:r w:rsidRPr="0095694A">
        <w:rPr>
          <w:lang w:val="en-GB"/>
        </w:rPr>
        <w:t xml:space="preserve">On delivery the </w:t>
      </w:r>
      <w:r w:rsidR="00C94F48" w:rsidRPr="0095694A">
        <w:rPr>
          <w:lang w:val="en-GB"/>
        </w:rPr>
        <w:t xml:space="preserve">Andromeda Socket </w:t>
      </w:r>
      <w:r w:rsidRPr="0095694A">
        <w:rPr>
          <w:lang w:val="en-GB"/>
        </w:rPr>
        <w:t>is factory set with</w:t>
      </w:r>
      <w:r w:rsidR="00C94F48" w:rsidRPr="0095694A">
        <w:rPr>
          <w:lang w:val="en-GB"/>
        </w:rPr>
        <w:t xml:space="preserve"> GewaLink</w:t>
      </w:r>
      <w:r w:rsidRPr="0095694A">
        <w:rPr>
          <w:lang w:val="en-GB"/>
        </w:rPr>
        <w:t xml:space="preserve"> channel</w:t>
      </w:r>
      <w:r w:rsidR="000734D8" w:rsidRPr="0095694A">
        <w:rPr>
          <w:lang w:val="en-GB"/>
        </w:rPr>
        <w:t xml:space="preserve"> 16 </w:t>
      </w:r>
      <w:r w:rsidRPr="0095694A">
        <w:rPr>
          <w:lang w:val="en-GB"/>
        </w:rPr>
        <w:t xml:space="preserve">and </w:t>
      </w:r>
      <w:proofErr w:type="spellStart"/>
      <w:r w:rsidRPr="0095694A">
        <w:rPr>
          <w:lang w:val="en-GB"/>
        </w:rPr>
        <w:t>bistable</w:t>
      </w:r>
      <w:proofErr w:type="spellEnd"/>
      <w:r w:rsidRPr="0095694A">
        <w:rPr>
          <w:lang w:val="en-GB"/>
        </w:rPr>
        <w:t xml:space="preserve"> </w:t>
      </w:r>
      <w:r w:rsidR="000734D8" w:rsidRPr="0095694A">
        <w:rPr>
          <w:lang w:val="en-GB"/>
        </w:rPr>
        <w:t>fun</w:t>
      </w:r>
      <w:r w:rsidRPr="0095694A">
        <w:rPr>
          <w:lang w:val="en-GB"/>
        </w:rPr>
        <w:t>c</w:t>
      </w:r>
      <w:r w:rsidR="000734D8" w:rsidRPr="0095694A">
        <w:rPr>
          <w:lang w:val="en-GB"/>
        </w:rPr>
        <w:t>tion.</w:t>
      </w:r>
    </w:p>
    <w:p w14:paraId="23068299" w14:textId="18A37851" w:rsidR="00C94F48" w:rsidRPr="0095694A" w:rsidRDefault="00DD4A50" w:rsidP="002952FC">
      <w:pPr>
        <w:rPr>
          <w:lang w:val="en-GB"/>
        </w:rPr>
      </w:pPr>
      <w:r w:rsidRPr="0095694A">
        <w:rPr>
          <w:lang w:val="en-GB"/>
        </w:rPr>
        <w:t>Do the following to restore</w:t>
      </w:r>
      <w:r w:rsidR="00C94F48" w:rsidRPr="0095694A">
        <w:rPr>
          <w:lang w:val="en-GB"/>
        </w:rPr>
        <w:t>:</w:t>
      </w:r>
    </w:p>
    <w:p w14:paraId="2312C032" w14:textId="05A6C8CC" w:rsidR="00C94F48" w:rsidRPr="0095694A" w:rsidRDefault="00DD4A50" w:rsidP="00C94F48">
      <w:pPr>
        <w:pStyle w:val="ListParagraph"/>
        <w:numPr>
          <w:ilvl w:val="0"/>
          <w:numId w:val="16"/>
        </w:numPr>
        <w:rPr>
          <w:lang w:val="en-GB"/>
        </w:rPr>
      </w:pPr>
      <w:r w:rsidRPr="0095694A">
        <w:rPr>
          <w:lang w:val="en-GB"/>
        </w:rPr>
        <w:t xml:space="preserve">Press the </w:t>
      </w:r>
      <w:r w:rsidRPr="0095694A">
        <w:rPr>
          <w:i/>
          <w:lang w:val="en-GB"/>
        </w:rPr>
        <w:t>Off/On</w:t>
      </w:r>
      <w:r w:rsidRPr="0095694A">
        <w:rPr>
          <w:lang w:val="en-GB"/>
        </w:rPr>
        <w:t xml:space="preserve"> button</w:t>
      </w:r>
      <w:r w:rsidR="00C94F48" w:rsidRPr="0095694A">
        <w:rPr>
          <w:lang w:val="en-GB"/>
        </w:rPr>
        <w:t xml:space="preserve"> (</w:t>
      </w:r>
      <w:r w:rsidR="000734D8" w:rsidRPr="0095694A">
        <w:rPr>
          <w:lang w:val="en-GB"/>
        </w:rPr>
        <w:t>4</w:t>
      </w:r>
      <w:r w:rsidR="00C94F48" w:rsidRPr="0095694A">
        <w:rPr>
          <w:lang w:val="en-GB"/>
        </w:rPr>
        <w:t xml:space="preserve">) </w:t>
      </w:r>
      <w:r w:rsidRPr="0095694A">
        <w:rPr>
          <w:lang w:val="en-GB"/>
        </w:rPr>
        <w:t>for 5 seconds until the indication light starts flashing</w:t>
      </w:r>
      <w:r w:rsidR="00C94F48" w:rsidRPr="0095694A">
        <w:rPr>
          <w:lang w:val="en-GB"/>
        </w:rPr>
        <w:t>.</w:t>
      </w:r>
    </w:p>
    <w:p w14:paraId="3B2AD0B7" w14:textId="3FF98D0F" w:rsidR="002952FC" w:rsidRPr="0095694A" w:rsidRDefault="00DD4A50" w:rsidP="00C94F48">
      <w:pPr>
        <w:pStyle w:val="ListParagraph"/>
        <w:numPr>
          <w:ilvl w:val="0"/>
          <w:numId w:val="16"/>
        </w:numPr>
        <w:rPr>
          <w:lang w:val="en-GB"/>
        </w:rPr>
      </w:pPr>
      <w:r w:rsidRPr="0095694A">
        <w:rPr>
          <w:lang w:val="en-GB"/>
        </w:rPr>
        <w:t xml:space="preserve">When the indication light </w:t>
      </w:r>
      <w:r w:rsidR="000600C0" w:rsidRPr="0095694A">
        <w:rPr>
          <w:lang w:val="en-GB"/>
        </w:rPr>
        <w:t xml:space="preserve">lights steadily, press shortly on the </w:t>
      </w:r>
      <w:r w:rsidR="000600C0" w:rsidRPr="0095694A">
        <w:rPr>
          <w:i/>
          <w:lang w:val="en-GB"/>
        </w:rPr>
        <w:t>Off</w:t>
      </w:r>
      <w:r w:rsidR="00C94F48" w:rsidRPr="0095694A">
        <w:rPr>
          <w:i/>
          <w:lang w:val="en-GB"/>
        </w:rPr>
        <w:t>/</w:t>
      </w:r>
      <w:r w:rsidR="000600C0" w:rsidRPr="0095694A">
        <w:rPr>
          <w:i/>
          <w:lang w:val="en-GB"/>
        </w:rPr>
        <w:t>On</w:t>
      </w:r>
      <w:r w:rsidR="000600C0" w:rsidRPr="0095694A">
        <w:rPr>
          <w:lang w:val="en-GB"/>
        </w:rPr>
        <w:t xml:space="preserve"> button</w:t>
      </w:r>
      <w:r w:rsidR="00C94F48" w:rsidRPr="0095694A">
        <w:rPr>
          <w:lang w:val="en-GB"/>
        </w:rPr>
        <w:t xml:space="preserve"> (</w:t>
      </w:r>
      <w:r w:rsidR="000734D8" w:rsidRPr="0095694A">
        <w:rPr>
          <w:lang w:val="en-GB"/>
        </w:rPr>
        <w:t>4</w:t>
      </w:r>
      <w:r w:rsidR="00C94F48" w:rsidRPr="0095694A">
        <w:rPr>
          <w:lang w:val="en-GB"/>
        </w:rPr>
        <w:t xml:space="preserve">) </w:t>
      </w:r>
      <w:r w:rsidR="000600C0" w:rsidRPr="0095694A">
        <w:rPr>
          <w:lang w:val="en-GB"/>
        </w:rPr>
        <w:t xml:space="preserve">within </w:t>
      </w:r>
      <w:r w:rsidR="002952FC" w:rsidRPr="0095694A">
        <w:rPr>
          <w:lang w:val="en-GB"/>
        </w:rPr>
        <w:t>2 se</w:t>
      </w:r>
      <w:r w:rsidR="000600C0" w:rsidRPr="0095694A">
        <w:rPr>
          <w:lang w:val="en-GB"/>
        </w:rPr>
        <w:t>conds</w:t>
      </w:r>
      <w:r w:rsidR="002952FC" w:rsidRPr="0095694A">
        <w:rPr>
          <w:lang w:val="en-GB"/>
        </w:rPr>
        <w:t>.</w:t>
      </w:r>
    </w:p>
    <w:p w14:paraId="59D8892C" w14:textId="18FC039D" w:rsidR="00F005E2" w:rsidRPr="0095694A" w:rsidRDefault="00F005E2" w:rsidP="00F005E2">
      <w:pPr>
        <w:rPr>
          <w:i/>
          <w:lang w:val="en-GB"/>
        </w:rPr>
      </w:pPr>
      <w:r w:rsidRPr="0095694A">
        <w:rPr>
          <w:i/>
          <w:lang w:val="en-GB"/>
        </w:rPr>
        <w:t xml:space="preserve">NOTE! </w:t>
      </w:r>
      <w:r>
        <w:rPr>
          <w:i/>
          <w:lang w:val="en-GB"/>
        </w:rPr>
        <w:t>This will also perform a Reset of</w:t>
      </w:r>
      <w:r w:rsidRPr="0095694A">
        <w:rPr>
          <w:i/>
          <w:lang w:val="en-GB"/>
        </w:rPr>
        <w:t xml:space="preserve"> </w:t>
      </w:r>
      <w:r>
        <w:rPr>
          <w:i/>
          <w:lang w:val="en-GB"/>
        </w:rPr>
        <w:t>Z-Wave</w:t>
      </w:r>
      <w:r w:rsidR="00AF5F8A">
        <w:rPr>
          <w:i/>
          <w:lang w:val="en-GB"/>
        </w:rPr>
        <w:t xml:space="preserve"> network</w:t>
      </w:r>
      <w:r w:rsidRPr="0095694A">
        <w:rPr>
          <w:i/>
          <w:lang w:val="en-GB"/>
        </w:rPr>
        <w:t>.</w:t>
      </w:r>
      <w:r w:rsidR="003469FB">
        <w:rPr>
          <w:i/>
          <w:lang w:val="en-GB"/>
        </w:rPr>
        <w:t xml:space="preserve"> See section 4.2.1.1”Reset” for more info.</w:t>
      </w:r>
    </w:p>
    <w:p w14:paraId="7021C03B" w14:textId="77777777" w:rsidR="00F005E2" w:rsidRPr="0095694A" w:rsidRDefault="00F005E2" w:rsidP="002952FC">
      <w:pPr>
        <w:rPr>
          <w:i/>
          <w:lang w:val="en-GB"/>
        </w:rPr>
      </w:pPr>
    </w:p>
    <w:p w14:paraId="508D8F93" w14:textId="77777777" w:rsidR="00F6523E" w:rsidRPr="0095694A" w:rsidRDefault="00F6523E" w:rsidP="002952FC">
      <w:pPr>
        <w:rPr>
          <w:i/>
          <w:lang w:val="en-GB"/>
        </w:rPr>
      </w:pPr>
    </w:p>
    <w:p w14:paraId="3D3C3D61" w14:textId="06705714" w:rsidR="00B10F19" w:rsidRPr="0095694A" w:rsidRDefault="000600C0" w:rsidP="00B10F19">
      <w:pPr>
        <w:pStyle w:val="Heading1"/>
        <w:rPr>
          <w:lang w:val="en-GB"/>
        </w:rPr>
      </w:pPr>
      <w:bookmarkStart w:id="28" w:name="_Toc430095786"/>
      <w:r w:rsidRPr="0095694A">
        <w:rPr>
          <w:lang w:val="en-GB"/>
        </w:rPr>
        <w:t xml:space="preserve">Connecting an external </w:t>
      </w:r>
      <w:r w:rsidR="00B10F19" w:rsidRPr="0095694A">
        <w:rPr>
          <w:lang w:val="en-GB"/>
        </w:rPr>
        <w:t>dete</w:t>
      </w:r>
      <w:r w:rsidRPr="0095694A">
        <w:rPr>
          <w:lang w:val="en-GB"/>
        </w:rPr>
        <w:t>ctor eye</w:t>
      </w:r>
      <w:bookmarkEnd w:id="28"/>
    </w:p>
    <w:p w14:paraId="557B37CB" w14:textId="0901002C" w:rsidR="000600C0" w:rsidRPr="0095694A" w:rsidRDefault="000600C0" w:rsidP="00623911">
      <w:pPr>
        <w:rPr>
          <w:lang w:val="en-GB"/>
        </w:rPr>
      </w:pPr>
      <w:r w:rsidRPr="0095694A">
        <w:rPr>
          <w:lang w:val="en-GB"/>
        </w:rPr>
        <w:t xml:space="preserve">If the </w:t>
      </w:r>
      <w:r w:rsidR="00B10F19" w:rsidRPr="0095694A">
        <w:rPr>
          <w:lang w:val="en-GB"/>
        </w:rPr>
        <w:t xml:space="preserve">Andromeda Socket </w:t>
      </w:r>
      <w:r w:rsidRPr="0095694A">
        <w:rPr>
          <w:lang w:val="en-GB"/>
        </w:rPr>
        <w:t>is used with an IR transmitter, it is possible to connect an external detector eye to decrease the range if the built-in</w:t>
      </w:r>
      <w:r w:rsidR="00B10F19" w:rsidRPr="0095694A">
        <w:rPr>
          <w:lang w:val="en-GB"/>
        </w:rPr>
        <w:t xml:space="preserve"> </w:t>
      </w:r>
      <w:r w:rsidRPr="0095694A">
        <w:rPr>
          <w:lang w:val="en-GB"/>
        </w:rPr>
        <w:t>detector eye</w:t>
      </w:r>
      <w:r w:rsidR="00B10F19" w:rsidRPr="0095694A">
        <w:rPr>
          <w:lang w:val="en-GB"/>
        </w:rPr>
        <w:t xml:space="preserve"> (2) </w:t>
      </w:r>
      <w:r w:rsidRPr="0095694A">
        <w:rPr>
          <w:lang w:val="en-GB"/>
        </w:rPr>
        <w:t>is covered or hidden in some way, for example by curtains or furniture</w:t>
      </w:r>
      <w:r w:rsidR="00B10F19" w:rsidRPr="0095694A">
        <w:rPr>
          <w:lang w:val="en-GB"/>
        </w:rPr>
        <w:t xml:space="preserve">. </w:t>
      </w:r>
      <w:r w:rsidRPr="0095694A">
        <w:rPr>
          <w:lang w:val="en-GB"/>
        </w:rPr>
        <w:t>C</w:t>
      </w:r>
      <w:r w:rsidR="00B10F19" w:rsidRPr="0095694A">
        <w:rPr>
          <w:lang w:val="en-GB"/>
        </w:rPr>
        <w:t>onta</w:t>
      </w:r>
      <w:r w:rsidRPr="0095694A">
        <w:rPr>
          <w:lang w:val="en-GB"/>
        </w:rPr>
        <w:t>ct</w:t>
      </w:r>
      <w:r w:rsidR="00B10F19" w:rsidRPr="0095694A">
        <w:rPr>
          <w:lang w:val="en-GB"/>
        </w:rPr>
        <w:t xml:space="preserve"> Abilia f</w:t>
      </w:r>
      <w:r w:rsidRPr="0095694A">
        <w:rPr>
          <w:lang w:val="en-GB"/>
        </w:rPr>
        <w:t>o</w:t>
      </w:r>
      <w:r w:rsidR="00B10F19" w:rsidRPr="0095694A">
        <w:rPr>
          <w:lang w:val="en-GB"/>
        </w:rPr>
        <w:t>r</w:t>
      </w:r>
      <w:r w:rsidRPr="0095694A">
        <w:rPr>
          <w:lang w:val="en-GB"/>
        </w:rPr>
        <w:t xml:space="preserve"> further information.</w:t>
      </w:r>
    </w:p>
    <w:p w14:paraId="2ED3A8D7" w14:textId="77777777" w:rsidR="000600C0" w:rsidRPr="0095694A" w:rsidRDefault="000600C0" w:rsidP="00623911">
      <w:pPr>
        <w:rPr>
          <w:lang w:val="en-GB"/>
        </w:rPr>
      </w:pPr>
    </w:p>
    <w:p w14:paraId="175BBAA3" w14:textId="77777777" w:rsidR="00F6523E" w:rsidRPr="0095694A" w:rsidRDefault="00F6523E">
      <w:pPr>
        <w:spacing w:after="0"/>
        <w:rPr>
          <w:rFonts w:cs="Arial"/>
          <w:b/>
          <w:bCs/>
          <w:kern w:val="32"/>
          <w:sz w:val="32"/>
          <w:szCs w:val="32"/>
          <w:lang w:val="en-GB"/>
        </w:rPr>
      </w:pPr>
      <w:bookmarkStart w:id="29" w:name="_Toc31427993"/>
      <w:bookmarkStart w:id="30" w:name="_Toc118535574"/>
      <w:r w:rsidRPr="0095694A">
        <w:rPr>
          <w:lang w:val="en-GB"/>
        </w:rPr>
        <w:br w:type="page"/>
      </w:r>
    </w:p>
    <w:p w14:paraId="406574E8" w14:textId="0D46AA01" w:rsidR="00B42F1F" w:rsidRPr="0095694A" w:rsidRDefault="000600C0" w:rsidP="00AA2D4E">
      <w:pPr>
        <w:pStyle w:val="Heading1"/>
        <w:rPr>
          <w:lang w:val="en-GB"/>
        </w:rPr>
      </w:pPr>
      <w:bookmarkStart w:id="31" w:name="_Toc430095787"/>
      <w:r w:rsidRPr="0095694A">
        <w:rPr>
          <w:lang w:val="en-GB"/>
        </w:rPr>
        <w:lastRenderedPageBreak/>
        <w:t>Cleaning</w:t>
      </w:r>
      <w:bookmarkEnd w:id="29"/>
      <w:bookmarkEnd w:id="30"/>
      <w:bookmarkEnd w:id="31"/>
    </w:p>
    <w:p w14:paraId="52ADD7E5" w14:textId="3DF35F54" w:rsidR="000600C0" w:rsidRPr="0095694A" w:rsidRDefault="000600C0" w:rsidP="000600C0">
      <w:pPr>
        <w:rPr>
          <w:lang w:val="en-GB"/>
        </w:rPr>
      </w:pPr>
      <w:r w:rsidRPr="0095694A">
        <w:rPr>
          <w:lang w:val="en-GB"/>
        </w:rPr>
        <w:t>The Andromeda Socket can be cleaned with a damp cotton wool pad with surgical spirit, Chlorhexidine, ethyl alcohol or isopropanol.</w:t>
      </w:r>
    </w:p>
    <w:p w14:paraId="5B457BC8" w14:textId="46CA4E12" w:rsidR="00A601E4" w:rsidRPr="0095694A" w:rsidRDefault="000600C0" w:rsidP="00A601E4">
      <w:pPr>
        <w:rPr>
          <w:lang w:val="en-GB"/>
        </w:rPr>
      </w:pPr>
      <w:r w:rsidRPr="0095694A">
        <w:rPr>
          <w:lang w:val="en-GB"/>
        </w:rPr>
        <w:t>It can also be cleaned with a damp cloth (weak solution of washing up liquid). Wipe dry after cleaning.</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988"/>
        <w:gridCol w:w="8505"/>
      </w:tblGrid>
      <w:tr w:rsidR="009820CA" w:rsidRPr="002C1C02" w14:paraId="42E8A510" w14:textId="77777777" w:rsidTr="009820CA">
        <w:tc>
          <w:tcPr>
            <w:tcW w:w="988" w:type="dxa"/>
            <w:shd w:val="clear" w:color="auto" w:fill="auto"/>
          </w:tcPr>
          <w:p w14:paraId="431CC6EA" w14:textId="77777777" w:rsidR="009820CA" w:rsidRPr="0095694A" w:rsidRDefault="009820CA" w:rsidP="009820CA">
            <w:pPr>
              <w:spacing w:before="120"/>
              <w:rPr>
                <w:lang w:val="en-GB"/>
              </w:rPr>
            </w:pPr>
            <w:r w:rsidRPr="0095694A">
              <w:rPr>
                <w:noProof/>
                <w:lang w:val="en-US" w:eastAsia="en-US"/>
              </w:rPr>
              <w:drawing>
                <wp:inline distT="0" distB="0" distL="0" distR="0" wp14:anchorId="72113645" wp14:editId="7DE32DF4">
                  <wp:extent cx="457200" cy="457200"/>
                  <wp:effectExtent l="0" t="0" r="0" b="0"/>
                  <wp:docPr id="46" name="Bildobjekt 4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war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05" w:type="dxa"/>
            <w:shd w:val="clear" w:color="auto" w:fill="auto"/>
          </w:tcPr>
          <w:p w14:paraId="75045A61" w14:textId="61BA031E" w:rsidR="006B461A" w:rsidRPr="0095694A" w:rsidRDefault="000600C0" w:rsidP="006B461A">
            <w:pPr>
              <w:spacing w:after="0"/>
              <w:rPr>
                <w:b/>
                <w:lang w:val="en-GB"/>
              </w:rPr>
            </w:pPr>
            <w:r w:rsidRPr="0095694A">
              <w:rPr>
                <w:b/>
                <w:lang w:val="en-GB"/>
              </w:rPr>
              <w:t>W</w:t>
            </w:r>
            <w:r w:rsidR="006B461A" w:rsidRPr="0095694A">
              <w:rPr>
                <w:b/>
                <w:lang w:val="en-GB"/>
              </w:rPr>
              <w:t>arning!</w:t>
            </w:r>
          </w:p>
          <w:p w14:paraId="5DF3D0B9" w14:textId="42C456E3" w:rsidR="000600C0" w:rsidRPr="0095694A" w:rsidRDefault="000600C0" w:rsidP="000600C0">
            <w:pPr>
              <w:rPr>
                <w:lang w:val="en-GB"/>
              </w:rPr>
            </w:pPr>
            <w:r w:rsidRPr="0095694A">
              <w:rPr>
                <w:lang w:val="en-GB"/>
              </w:rPr>
              <w:t>Do not use any disinfectant except surgical spirit, Chlorhexidine, ethyl alcohol or isopropanol (45%).</w:t>
            </w:r>
          </w:p>
          <w:p w14:paraId="77200C8D" w14:textId="77777777" w:rsidR="000600C0" w:rsidRPr="0095694A" w:rsidRDefault="000600C0" w:rsidP="000600C0">
            <w:pPr>
              <w:spacing w:after="0"/>
              <w:rPr>
                <w:lang w:val="en-GB"/>
              </w:rPr>
            </w:pPr>
            <w:r w:rsidRPr="0095694A">
              <w:rPr>
                <w:lang w:val="en-GB"/>
              </w:rPr>
              <w:t>These liquids are inflammable, handle with care!</w:t>
            </w:r>
          </w:p>
          <w:p w14:paraId="4207DE51" w14:textId="0232BCF8" w:rsidR="009820CA" w:rsidRPr="0095694A" w:rsidRDefault="000600C0" w:rsidP="000600C0">
            <w:pPr>
              <w:spacing w:before="120"/>
              <w:rPr>
                <w:lang w:val="en-GB"/>
              </w:rPr>
            </w:pPr>
            <w:r w:rsidRPr="0095694A">
              <w:rPr>
                <w:lang w:val="en-GB"/>
              </w:rPr>
              <w:t xml:space="preserve">When cleaning, the </w:t>
            </w:r>
            <w:r w:rsidR="009820CA" w:rsidRPr="0095694A">
              <w:rPr>
                <w:lang w:val="en-GB"/>
              </w:rPr>
              <w:t>Andromeda Socket</w:t>
            </w:r>
            <w:r w:rsidR="00E00D00" w:rsidRPr="0095694A">
              <w:rPr>
                <w:lang w:val="en-GB"/>
              </w:rPr>
              <w:t xml:space="preserve"> </w:t>
            </w:r>
            <w:r w:rsidRPr="0095694A">
              <w:rPr>
                <w:lang w:val="en-GB"/>
              </w:rPr>
              <w:t>must be disconnected from the wall socket</w:t>
            </w:r>
            <w:r w:rsidR="009820CA" w:rsidRPr="0095694A">
              <w:rPr>
                <w:lang w:val="en-GB"/>
              </w:rPr>
              <w:t>.</w:t>
            </w:r>
          </w:p>
        </w:tc>
      </w:tr>
    </w:tbl>
    <w:p w14:paraId="51DA4987" w14:textId="77777777" w:rsidR="00F6523E" w:rsidRPr="0095694A" w:rsidRDefault="00F6523E" w:rsidP="00F6523E">
      <w:pPr>
        <w:rPr>
          <w:lang w:val="en-GB"/>
        </w:rPr>
      </w:pPr>
      <w:bookmarkStart w:id="32" w:name="_Toc340589639"/>
    </w:p>
    <w:p w14:paraId="6CEA90F3" w14:textId="77777777" w:rsidR="000600C0" w:rsidRPr="0095694A" w:rsidRDefault="000600C0" w:rsidP="000600C0">
      <w:pPr>
        <w:pStyle w:val="Heading1"/>
        <w:tabs>
          <w:tab w:val="left" w:pos="567"/>
        </w:tabs>
        <w:ind w:left="432" w:hanging="432"/>
        <w:rPr>
          <w:lang w:val="en-GB"/>
        </w:rPr>
      </w:pPr>
      <w:bookmarkStart w:id="33" w:name="_Toc422137800"/>
      <w:bookmarkStart w:id="34" w:name="_Toc430095788"/>
      <w:bookmarkStart w:id="35" w:name="_Toc133721367"/>
      <w:bookmarkEnd w:id="32"/>
      <w:r w:rsidRPr="0095694A">
        <w:rPr>
          <w:lang w:val="en-GB"/>
        </w:rPr>
        <w:t>Safety and responsibility</w:t>
      </w:r>
      <w:bookmarkEnd w:id="33"/>
      <w:bookmarkEnd w:id="34"/>
    </w:p>
    <w:p w14:paraId="7DC7B1EF" w14:textId="77777777" w:rsidR="000600C0" w:rsidRPr="0095694A" w:rsidRDefault="000600C0" w:rsidP="000600C0">
      <w:pPr>
        <w:rPr>
          <w:lang w:val="en-GB"/>
        </w:rPr>
      </w:pPr>
      <w:r w:rsidRPr="0095694A">
        <w:rPr>
          <w:lang w:val="en-GB"/>
        </w:rPr>
        <w:t>Abilia has conducted a risk analysis for the product with reference to SS-EN 14971 for Medical equipment. The instructions for use and the technical specifications for the product have been drawn up in respect of the safety assessments carried out in this document.</w:t>
      </w:r>
    </w:p>
    <w:p w14:paraId="7102212C" w14:textId="3F40BC17" w:rsidR="000600C0" w:rsidRPr="0095694A" w:rsidRDefault="000600C0" w:rsidP="000600C0">
      <w:pPr>
        <w:rPr>
          <w:lang w:val="en-GB"/>
        </w:rPr>
      </w:pPr>
      <w:r w:rsidRPr="0095694A">
        <w:rPr>
          <w:lang w:val="en-GB"/>
        </w:rPr>
        <w:t>It is always important to be aware of safety when first using this product and with its subsequent use. It is not possible to describe in the instructions all the situations in which the product must not be used. If you are not sure whether you have started using the product properly or set it up correctly, please contact your supplier.</w:t>
      </w:r>
    </w:p>
    <w:p w14:paraId="79BF7EDB" w14:textId="77777777" w:rsidR="000600C0" w:rsidRPr="0095694A" w:rsidRDefault="000600C0" w:rsidP="000600C0">
      <w:pPr>
        <w:rPr>
          <w:lang w:val="en-GB"/>
        </w:rPr>
      </w:pPr>
      <w:r w:rsidRPr="0095694A">
        <w:rPr>
          <w:lang w:val="en-GB"/>
        </w:rPr>
        <w:t>Abilia is not liable for any loss, damage or consequential loss resulting from any use, correct or otherwise, lack of follow-up, incorrect set-up, incorrect connection or similar misuse. Abilia financial liability is at all times limited to the value of the product itself.</w:t>
      </w:r>
    </w:p>
    <w:p w14:paraId="1ECB97E6" w14:textId="77777777" w:rsidR="000600C0" w:rsidRPr="0095694A" w:rsidRDefault="000600C0" w:rsidP="000600C0">
      <w:pPr>
        <w:pStyle w:val="Heading2"/>
        <w:rPr>
          <w:lang w:val="en-GB"/>
        </w:rPr>
      </w:pPr>
      <w:bookmarkStart w:id="36" w:name="_Toc422137802"/>
      <w:bookmarkStart w:id="37" w:name="_Toc430095789"/>
      <w:r w:rsidRPr="0095694A">
        <w:rPr>
          <w:lang w:val="en-GB"/>
        </w:rPr>
        <w:t>Conformity with the Medical Devices Directive</w:t>
      </w:r>
      <w:bookmarkEnd w:id="36"/>
      <w:bookmarkEnd w:id="37"/>
    </w:p>
    <w:p w14:paraId="038F062F" w14:textId="5BED935B" w:rsidR="000600C0" w:rsidRPr="0095694A" w:rsidRDefault="000600C0" w:rsidP="000600C0">
      <w:pPr>
        <w:rPr>
          <w:lang w:val="en-GB"/>
        </w:rPr>
      </w:pPr>
      <w:r w:rsidRPr="0095694A">
        <w:rPr>
          <w:lang w:val="en-GB"/>
        </w:rPr>
        <w:t>The Andromeda Socket is marketed as a technical aid for people with disabilities and meets the requirements in the Medical Devices Directive 93/42/EEC including relevant EMC and electrical safety requirements.</w:t>
      </w:r>
    </w:p>
    <w:p w14:paraId="29F1D116" w14:textId="77777777" w:rsidR="000600C0" w:rsidRPr="0095694A" w:rsidRDefault="000600C0" w:rsidP="000600C0">
      <w:pPr>
        <w:pStyle w:val="Heading2"/>
        <w:rPr>
          <w:lang w:val="en-GB"/>
        </w:rPr>
      </w:pPr>
      <w:bookmarkStart w:id="38" w:name="_Toc120527198"/>
      <w:bookmarkStart w:id="39" w:name="_Toc128811831"/>
      <w:bookmarkStart w:id="40" w:name="_Toc133721366"/>
      <w:bookmarkStart w:id="41" w:name="_Toc133726202"/>
      <w:bookmarkStart w:id="42" w:name="_Toc422137801"/>
      <w:bookmarkStart w:id="43" w:name="_Toc430095790"/>
      <w:bookmarkEnd w:id="35"/>
      <w:r w:rsidRPr="0095694A">
        <w:rPr>
          <w:noProof/>
          <w:lang w:val="en-US" w:eastAsia="en-US"/>
        </w:rPr>
        <w:drawing>
          <wp:anchor distT="0" distB="0" distL="114300" distR="114300" simplePos="0" relativeHeight="251911680" behindDoc="0" locked="0" layoutInCell="1" allowOverlap="0" wp14:anchorId="355A049C" wp14:editId="596FB328">
            <wp:simplePos x="0" y="0"/>
            <wp:positionH relativeFrom="column">
              <wp:posOffset>5378874</wp:posOffset>
            </wp:positionH>
            <wp:positionV relativeFrom="paragraph">
              <wp:posOffset>213360</wp:posOffset>
            </wp:positionV>
            <wp:extent cx="552450" cy="796290"/>
            <wp:effectExtent l="0" t="0" r="0" b="3810"/>
            <wp:wrapSquare wrapText="bothSides"/>
            <wp:docPr id="39" name="Bildobjekt 39" descr="soptu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optun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94A">
        <w:rPr>
          <w:lang w:val="en-GB"/>
        </w:rPr>
        <w:t>Recycling Waste Electrical and Electronic Equipment</w:t>
      </w:r>
      <w:bookmarkEnd w:id="38"/>
      <w:bookmarkEnd w:id="39"/>
      <w:bookmarkEnd w:id="40"/>
      <w:bookmarkEnd w:id="41"/>
      <w:bookmarkEnd w:id="42"/>
      <w:bookmarkEnd w:id="43"/>
    </w:p>
    <w:p w14:paraId="3CEEEF2A" w14:textId="1F42E49E" w:rsidR="000600C0" w:rsidRPr="0095694A" w:rsidRDefault="000600C0" w:rsidP="000600C0">
      <w:pPr>
        <w:rPr>
          <w:lang w:val="en-GB"/>
        </w:rPr>
      </w:pPr>
      <w:r w:rsidRPr="0095694A">
        <w:rPr>
          <w:lang w:val="en-GB"/>
        </w:rPr>
        <w:t>The Andromeda Socket contains electronics components that must be recycled. When the product is no longer of use, hand it in to a recycling centre for waste electrical and electronic equipment.</w:t>
      </w:r>
    </w:p>
    <w:p w14:paraId="55914932" w14:textId="77777777" w:rsidR="006B461A" w:rsidRPr="0095694A" w:rsidRDefault="006B461A" w:rsidP="006B461A">
      <w:pPr>
        <w:rPr>
          <w:lang w:val="en-GB"/>
        </w:rPr>
      </w:pPr>
    </w:p>
    <w:p w14:paraId="4BA00084" w14:textId="77777777" w:rsidR="00F6523E" w:rsidRPr="0095694A" w:rsidRDefault="00F6523E">
      <w:pPr>
        <w:spacing w:after="0"/>
        <w:rPr>
          <w:rFonts w:cs="Arial"/>
          <w:b/>
          <w:bCs/>
          <w:kern w:val="32"/>
          <w:sz w:val="32"/>
          <w:szCs w:val="32"/>
          <w:lang w:val="en-GB"/>
        </w:rPr>
      </w:pPr>
      <w:r w:rsidRPr="0095694A">
        <w:rPr>
          <w:lang w:val="en-GB"/>
        </w:rPr>
        <w:br w:type="page"/>
      </w:r>
    </w:p>
    <w:p w14:paraId="1CA1A2BB" w14:textId="6DB396CE" w:rsidR="002952FC" w:rsidRPr="0095694A" w:rsidRDefault="002952FC" w:rsidP="002952FC">
      <w:pPr>
        <w:pStyle w:val="Heading1"/>
        <w:rPr>
          <w:lang w:val="en-GB"/>
        </w:rPr>
      </w:pPr>
      <w:bookmarkStart w:id="44" w:name="_Toc430095791"/>
      <w:r w:rsidRPr="0095694A">
        <w:rPr>
          <w:lang w:val="en-GB"/>
        </w:rPr>
        <w:lastRenderedPageBreak/>
        <w:t>Te</w:t>
      </w:r>
      <w:r w:rsidR="000600C0" w:rsidRPr="0095694A">
        <w:rPr>
          <w:lang w:val="en-GB"/>
        </w:rPr>
        <w:t>chnical data</w:t>
      </w:r>
      <w:bookmarkEnd w:id="44"/>
    </w:p>
    <w:p w14:paraId="6A8B2F4C" w14:textId="345073CF" w:rsidR="002952FC" w:rsidRPr="0095694A" w:rsidRDefault="000600C0" w:rsidP="002952FC">
      <w:pPr>
        <w:pStyle w:val="Heading2"/>
        <w:rPr>
          <w:lang w:val="en-GB"/>
        </w:rPr>
      </w:pPr>
      <w:bookmarkStart w:id="45" w:name="_Toc430095792"/>
      <w:r w:rsidRPr="0095694A">
        <w:rPr>
          <w:lang w:val="en-GB"/>
        </w:rPr>
        <w:t>Environment</w:t>
      </w:r>
      <w:bookmarkEnd w:id="45"/>
    </w:p>
    <w:p w14:paraId="7A03C0C5" w14:textId="3782EF35" w:rsidR="002952FC" w:rsidRPr="0095694A" w:rsidRDefault="000600C0" w:rsidP="002952FC">
      <w:pPr>
        <w:rPr>
          <w:lang w:val="en-GB"/>
        </w:rPr>
      </w:pPr>
      <w:r w:rsidRPr="0095694A">
        <w:rPr>
          <w:lang w:val="en-GB"/>
        </w:rPr>
        <w:t xml:space="preserve">The </w:t>
      </w:r>
      <w:r w:rsidR="002952FC" w:rsidRPr="0095694A">
        <w:rPr>
          <w:lang w:val="en-GB"/>
        </w:rPr>
        <w:t>Andromeda Socke</w:t>
      </w:r>
      <w:r w:rsidR="006B461A" w:rsidRPr="0095694A">
        <w:rPr>
          <w:lang w:val="en-GB"/>
        </w:rPr>
        <w:t>t</w:t>
      </w:r>
      <w:r w:rsidRPr="0095694A">
        <w:rPr>
          <w:lang w:val="en-GB"/>
        </w:rPr>
        <w:t xml:space="preserve"> may only be used indoors in a dry environment (IP21).</w:t>
      </w:r>
    </w:p>
    <w:p w14:paraId="0C523124" w14:textId="5BA9AA98" w:rsidR="00B42F1F" w:rsidRPr="0095694A" w:rsidRDefault="00B42F1F" w:rsidP="00B42F1F">
      <w:pPr>
        <w:pStyle w:val="Heading2"/>
        <w:rPr>
          <w:lang w:val="en-GB"/>
        </w:rPr>
      </w:pPr>
      <w:bookmarkStart w:id="46" w:name="_Toc118535575"/>
      <w:bookmarkStart w:id="47" w:name="_Toc430095793"/>
      <w:r w:rsidRPr="0095694A">
        <w:rPr>
          <w:lang w:val="en-GB"/>
        </w:rPr>
        <w:t>Te</w:t>
      </w:r>
      <w:r w:rsidR="000600C0" w:rsidRPr="0095694A">
        <w:rPr>
          <w:lang w:val="en-GB"/>
        </w:rPr>
        <w:t>chnical</w:t>
      </w:r>
      <w:r w:rsidRPr="0095694A">
        <w:rPr>
          <w:lang w:val="en-GB"/>
        </w:rPr>
        <w:t xml:space="preserve"> data</w:t>
      </w:r>
      <w:bookmarkEnd w:id="46"/>
      <w:bookmarkEnd w:id="47"/>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5244"/>
      </w:tblGrid>
      <w:tr w:rsidR="002952FC" w:rsidRPr="0095694A" w14:paraId="4EDDFBDC" w14:textId="77777777" w:rsidTr="00990ECE">
        <w:trPr>
          <w:trHeight w:val="280"/>
        </w:trPr>
        <w:tc>
          <w:tcPr>
            <w:tcW w:w="4320" w:type="dxa"/>
          </w:tcPr>
          <w:p w14:paraId="03420B58" w14:textId="4677C83B" w:rsidR="002952FC" w:rsidRPr="0095694A" w:rsidRDefault="000600C0" w:rsidP="000600C0">
            <w:pPr>
              <w:spacing w:after="0"/>
              <w:rPr>
                <w:rFonts w:cs="Arial"/>
                <w:lang w:val="en-GB"/>
              </w:rPr>
            </w:pPr>
            <w:r w:rsidRPr="0095694A">
              <w:rPr>
                <w:lang w:val="en-GB"/>
              </w:rPr>
              <w:t>Supply voltage</w:t>
            </w:r>
            <w:r w:rsidR="002952FC" w:rsidRPr="0095694A">
              <w:rPr>
                <w:lang w:val="en-GB"/>
              </w:rPr>
              <w:t>:</w:t>
            </w:r>
          </w:p>
        </w:tc>
        <w:tc>
          <w:tcPr>
            <w:tcW w:w="5244" w:type="dxa"/>
          </w:tcPr>
          <w:p w14:paraId="17B9D2F0" w14:textId="57ECFE46" w:rsidR="002952FC" w:rsidRPr="0095694A" w:rsidRDefault="002952FC" w:rsidP="006B461A">
            <w:pPr>
              <w:spacing w:after="0"/>
              <w:rPr>
                <w:rFonts w:cs="Arial"/>
                <w:lang w:val="en-GB"/>
              </w:rPr>
            </w:pPr>
            <w:r w:rsidRPr="0095694A">
              <w:rPr>
                <w:lang w:val="en-GB"/>
              </w:rPr>
              <w:t>230V AC, 50Hz</w:t>
            </w:r>
          </w:p>
        </w:tc>
      </w:tr>
      <w:tr w:rsidR="002952FC" w:rsidRPr="0095694A" w14:paraId="62D4E2D1" w14:textId="77777777" w:rsidTr="00990ECE">
        <w:trPr>
          <w:trHeight w:val="280"/>
        </w:trPr>
        <w:tc>
          <w:tcPr>
            <w:tcW w:w="4320" w:type="dxa"/>
          </w:tcPr>
          <w:p w14:paraId="3513FA05" w14:textId="0EB6A9A7" w:rsidR="002952FC" w:rsidRPr="0095694A" w:rsidRDefault="00990ECE" w:rsidP="00990ECE">
            <w:pPr>
              <w:spacing w:after="0"/>
              <w:rPr>
                <w:rFonts w:cs="Arial"/>
                <w:lang w:val="en-GB"/>
              </w:rPr>
            </w:pPr>
            <w:r w:rsidRPr="0095694A">
              <w:rPr>
                <w:lang w:val="en-GB"/>
              </w:rPr>
              <w:t>Maximum power consumption at rest:</w:t>
            </w:r>
          </w:p>
        </w:tc>
        <w:tc>
          <w:tcPr>
            <w:tcW w:w="5244" w:type="dxa"/>
          </w:tcPr>
          <w:p w14:paraId="5A6B5626" w14:textId="3959C5F0" w:rsidR="002952FC" w:rsidRPr="0095694A" w:rsidRDefault="002952FC" w:rsidP="006A647D">
            <w:pPr>
              <w:spacing w:after="0"/>
              <w:rPr>
                <w:rFonts w:cs="Arial"/>
                <w:lang w:val="en-GB"/>
              </w:rPr>
            </w:pPr>
            <w:r w:rsidRPr="0095694A">
              <w:rPr>
                <w:lang w:val="en-GB"/>
              </w:rPr>
              <w:t>1</w:t>
            </w:r>
            <w:r w:rsidR="006A647D" w:rsidRPr="0095694A">
              <w:rPr>
                <w:lang w:val="en-GB"/>
              </w:rPr>
              <w:t>.</w:t>
            </w:r>
            <w:r w:rsidRPr="0095694A">
              <w:rPr>
                <w:lang w:val="en-GB"/>
              </w:rPr>
              <w:t>6W</w:t>
            </w:r>
          </w:p>
        </w:tc>
      </w:tr>
      <w:tr w:rsidR="002952FC" w:rsidRPr="002C1C02" w14:paraId="7188E9DC" w14:textId="77777777" w:rsidTr="00990ECE">
        <w:trPr>
          <w:trHeight w:val="280"/>
        </w:trPr>
        <w:tc>
          <w:tcPr>
            <w:tcW w:w="4320" w:type="dxa"/>
          </w:tcPr>
          <w:p w14:paraId="562B28BD" w14:textId="035CA866" w:rsidR="002952FC" w:rsidRPr="0095694A" w:rsidRDefault="00990ECE" w:rsidP="002952FC">
            <w:pPr>
              <w:spacing w:after="0"/>
              <w:rPr>
                <w:lang w:val="en-GB"/>
              </w:rPr>
            </w:pPr>
            <w:r w:rsidRPr="0095694A">
              <w:rPr>
                <w:lang w:val="en-GB"/>
              </w:rPr>
              <w:t>Maximum power consumption:</w:t>
            </w:r>
          </w:p>
        </w:tc>
        <w:tc>
          <w:tcPr>
            <w:tcW w:w="5244" w:type="dxa"/>
          </w:tcPr>
          <w:p w14:paraId="50C6B134" w14:textId="52E1D813" w:rsidR="002952FC" w:rsidRPr="0095694A" w:rsidRDefault="006A647D" w:rsidP="00AF5F8A">
            <w:pPr>
              <w:tabs>
                <w:tab w:val="left" w:pos="3402"/>
              </w:tabs>
              <w:spacing w:after="0"/>
              <w:rPr>
                <w:spacing w:val="-15"/>
                <w:lang w:val="en-GB"/>
              </w:rPr>
            </w:pPr>
            <w:r w:rsidRPr="0095694A">
              <w:rPr>
                <w:lang w:val="en-GB"/>
              </w:rPr>
              <w:t>2.</w:t>
            </w:r>
            <w:r w:rsidR="002952FC" w:rsidRPr="0095694A">
              <w:rPr>
                <w:lang w:val="en-GB"/>
              </w:rPr>
              <w:t>3W (rel</w:t>
            </w:r>
            <w:r w:rsidR="00990ECE" w:rsidRPr="0095694A">
              <w:rPr>
                <w:lang w:val="en-GB"/>
              </w:rPr>
              <w:t>ay</w:t>
            </w:r>
            <w:r w:rsidR="002952FC" w:rsidRPr="0095694A">
              <w:rPr>
                <w:lang w:val="en-GB"/>
              </w:rPr>
              <w:t xml:space="preserve"> a</w:t>
            </w:r>
            <w:r w:rsidR="00990ECE" w:rsidRPr="0095694A">
              <w:rPr>
                <w:lang w:val="en-GB"/>
              </w:rPr>
              <w:t>ctive</w:t>
            </w:r>
            <w:r w:rsidR="002952FC" w:rsidRPr="0095694A">
              <w:rPr>
                <w:lang w:val="en-GB"/>
              </w:rPr>
              <w:t xml:space="preserve">, </w:t>
            </w:r>
            <w:r w:rsidR="00AF5F8A">
              <w:rPr>
                <w:lang w:val="en-GB"/>
              </w:rPr>
              <w:t>Z-Wave</w:t>
            </w:r>
            <w:r w:rsidR="002952FC" w:rsidRPr="0095694A">
              <w:rPr>
                <w:lang w:val="en-GB"/>
              </w:rPr>
              <w:t xml:space="preserve"> a</w:t>
            </w:r>
            <w:r w:rsidR="00990ECE" w:rsidRPr="0095694A">
              <w:rPr>
                <w:lang w:val="en-GB"/>
              </w:rPr>
              <w:t>ctive</w:t>
            </w:r>
            <w:r w:rsidR="002952FC" w:rsidRPr="0095694A">
              <w:rPr>
                <w:lang w:val="en-GB"/>
              </w:rPr>
              <w:t>)</w:t>
            </w:r>
          </w:p>
        </w:tc>
      </w:tr>
      <w:tr w:rsidR="002952FC" w:rsidRPr="0095694A" w14:paraId="71698207" w14:textId="77777777" w:rsidTr="00990ECE">
        <w:trPr>
          <w:trHeight w:val="280"/>
        </w:trPr>
        <w:tc>
          <w:tcPr>
            <w:tcW w:w="4320" w:type="dxa"/>
          </w:tcPr>
          <w:p w14:paraId="2F3FB1C5" w14:textId="3F44E304" w:rsidR="002952FC" w:rsidRPr="0095694A" w:rsidRDefault="002952FC" w:rsidP="00990ECE">
            <w:pPr>
              <w:spacing w:after="0"/>
              <w:rPr>
                <w:lang w:val="en-GB"/>
              </w:rPr>
            </w:pPr>
            <w:r w:rsidRPr="0095694A">
              <w:rPr>
                <w:lang w:val="en-GB"/>
              </w:rPr>
              <w:t>Max</w:t>
            </w:r>
            <w:r w:rsidR="00990ECE" w:rsidRPr="0095694A">
              <w:rPr>
                <w:lang w:val="en-GB"/>
              </w:rPr>
              <w:t>imum relay load</w:t>
            </w:r>
            <w:r w:rsidRPr="0095694A">
              <w:rPr>
                <w:lang w:val="en-GB"/>
              </w:rPr>
              <w:t>:</w:t>
            </w:r>
          </w:p>
        </w:tc>
        <w:tc>
          <w:tcPr>
            <w:tcW w:w="5244" w:type="dxa"/>
          </w:tcPr>
          <w:p w14:paraId="3993AD3B" w14:textId="6D2902B6" w:rsidR="002952FC" w:rsidRPr="0095694A" w:rsidRDefault="002952FC" w:rsidP="0095694A">
            <w:pPr>
              <w:tabs>
                <w:tab w:val="left" w:pos="3402"/>
              </w:tabs>
              <w:spacing w:after="0"/>
              <w:rPr>
                <w:lang w:val="en-GB"/>
              </w:rPr>
            </w:pPr>
            <w:r w:rsidRPr="0095694A">
              <w:rPr>
                <w:lang w:val="en-GB"/>
              </w:rPr>
              <w:t>3600VA, 16A resistiv</w:t>
            </w:r>
            <w:r w:rsidR="0095694A" w:rsidRPr="0095694A">
              <w:rPr>
                <w:lang w:val="en-GB"/>
              </w:rPr>
              <w:t>e load</w:t>
            </w:r>
          </w:p>
        </w:tc>
      </w:tr>
      <w:tr w:rsidR="002952FC" w:rsidRPr="002C1C02" w14:paraId="36E48EF6" w14:textId="77777777" w:rsidTr="00990ECE">
        <w:trPr>
          <w:trHeight w:val="280"/>
        </w:trPr>
        <w:tc>
          <w:tcPr>
            <w:tcW w:w="4320" w:type="dxa"/>
          </w:tcPr>
          <w:p w14:paraId="5C7F9206" w14:textId="1F364188" w:rsidR="002952FC" w:rsidRPr="0095694A" w:rsidRDefault="002952FC" w:rsidP="00990ECE">
            <w:pPr>
              <w:spacing w:after="0"/>
              <w:rPr>
                <w:lang w:val="en-GB"/>
              </w:rPr>
            </w:pPr>
            <w:r w:rsidRPr="0095694A">
              <w:rPr>
                <w:lang w:val="en-GB"/>
              </w:rPr>
              <w:t>Program</w:t>
            </w:r>
            <w:r w:rsidR="00990ECE" w:rsidRPr="0095694A">
              <w:rPr>
                <w:lang w:val="en-GB"/>
              </w:rPr>
              <w:t>ming channels</w:t>
            </w:r>
            <w:r w:rsidRPr="0095694A">
              <w:rPr>
                <w:lang w:val="en-GB"/>
              </w:rPr>
              <w:t>:</w:t>
            </w:r>
          </w:p>
        </w:tc>
        <w:tc>
          <w:tcPr>
            <w:tcW w:w="5244" w:type="dxa"/>
          </w:tcPr>
          <w:p w14:paraId="2511CCA5" w14:textId="6F0EC067" w:rsidR="002952FC" w:rsidRPr="0095694A" w:rsidRDefault="002952FC" w:rsidP="00990ECE">
            <w:pPr>
              <w:spacing w:after="0"/>
              <w:rPr>
                <w:lang w:val="en-GB"/>
              </w:rPr>
            </w:pPr>
            <w:r w:rsidRPr="0095694A">
              <w:rPr>
                <w:lang w:val="en-GB"/>
              </w:rPr>
              <w:t>G</w:t>
            </w:r>
            <w:r w:rsidR="00990ECE" w:rsidRPr="0095694A">
              <w:rPr>
                <w:lang w:val="en-GB"/>
              </w:rPr>
              <w:t>ewaLink channels</w:t>
            </w:r>
            <w:r w:rsidRPr="0095694A">
              <w:rPr>
                <w:lang w:val="en-GB"/>
              </w:rPr>
              <w:t xml:space="preserve"> 0-127 (</w:t>
            </w:r>
            <w:r w:rsidR="00990ECE" w:rsidRPr="0095694A">
              <w:rPr>
                <w:lang w:val="en-GB"/>
              </w:rPr>
              <w:t>channel</w:t>
            </w:r>
            <w:r w:rsidRPr="0095694A">
              <w:rPr>
                <w:lang w:val="en-GB"/>
              </w:rPr>
              <w:t xml:space="preserve"> 62 ha</w:t>
            </w:r>
            <w:r w:rsidR="00990ECE" w:rsidRPr="0095694A">
              <w:rPr>
                <w:lang w:val="en-GB"/>
              </w:rPr>
              <w:t>s</w:t>
            </w:r>
            <w:r w:rsidRPr="0095694A">
              <w:rPr>
                <w:lang w:val="en-GB"/>
              </w:rPr>
              <w:t xml:space="preserve"> </w:t>
            </w:r>
            <w:r w:rsidR="00990ECE" w:rsidRPr="0095694A">
              <w:rPr>
                <w:lang w:val="en-GB"/>
              </w:rPr>
              <w:t>no function</w:t>
            </w:r>
            <w:r w:rsidRPr="0095694A">
              <w:rPr>
                <w:lang w:val="en-GB"/>
              </w:rPr>
              <w:t xml:space="preserve">) </w:t>
            </w:r>
            <w:r w:rsidR="00990ECE" w:rsidRPr="0095694A">
              <w:rPr>
                <w:lang w:val="en-GB"/>
              </w:rPr>
              <w:t>and</w:t>
            </w:r>
            <w:r w:rsidRPr="0095694A">
              <w:rPr>
                <w:lang w:val="en-GB"/>
              </w:rPr>
              <w:t xml:space="preserve"> 4096</w:t>
            </w:r>
            <w:r w:rsidR="00990ECE" w:rsidRPr="0095694A">
              <w:rPr>
                <w:lang w:val="en-GB"/>
              </w:rPr>
              <w:t xml:space="preserve"> code</w:t>
            </w:r>
            <w:r w:rsidRPr="0095694A">
              <w:rPr>
                <w:lang w:val="en-GB"/>
              </w:rPr>
              <w:t>.</w:t>
            </w:r>
          </w:p>
        </w:tc>
      </w:tr>
      <w:tr w:rsidR="006B461A" w:rsidRPr="0095694A" w14:paraId="355A8C94" w14:textId="77777777" w:rsidTr="00990ECE">
        <w:trPr>
          <w:trHeight w:val="280"/>
        </w:trPr>
        <w:tc>
          <w:tcPr>
            <w:tcW w:w="4320" w:type="dxa"/>
          </w:tcPr>
          <w:p w14:paraId="026FACBB" w14:textId="5917985B" w:rsidR="006B461A" w:rsidRPr="0095694A" w:rsidRDefault="006B461A" w:rsidP="00AF5F8A">
            <w:pPr>
              <w:spacing w:after="0"/>
              <w:rPr>
                <w:lang w:val="en-GB"/>
              </w:rPr>
            </w:pPr>
            <w:r w:rsidRPr="0095694A">
              <w:rPr>
                <w:lang w:val="en-GB"/>
              </w:rPr>
              <w:t>Fre</w:t>
            </w:r>
            <w:r w:rsidR="00990ECE" w:rsidRPr="0095694A">
              <w:rPr>
                <w:lang w:val="en-GB"/>
              </w:rPr>
              <w:t>quency</w:t>
            </w:r>
            <w:r w:rsidRPr="0095694A">
              <w:rPr>
                <w:lang w:val="en-GB"/>
              </w:rPr>
              <w:t xml:space="preserve"> </w:t>
            </w:r>
            <w:r w:rsidR="00AF5F8A">
              <w:rPr>
                <w:lang w:val="en-GB"/>
              </w:rPr>
              <w:t>Z-Wave</w:t>
            </w:r>
            <w:r w:rsidRPr="0095694A">
              <w:rPr>
                <w:lang w:val="en-GB"/>
              </w:rPr>
              <w:t>:</w:t>
            </w:r>
          </w:p>
        </w:tc>
        <w:tc>
          <w:tcPr>
            <w:tcW w:w="5244" w:type="dxa"/>
          </w:tcPr>
          <w:p w14:paraId="11423E3E" w14:textId="553F2905" w:rsidR="006B461A" w:rsidRPr="0095694A" w:rsidRDefault="006B461A" w:rsidP="000734D8">
            <w:pPr>
              <w:spacing w:after="0"/>
              <w:rPr>
                <w:lang w:val="en-GB"/>
              </w:rPr>
            </w:pPr>
            <w:r w:rsidRPr="0095694A">
              <w:rPr>
                <w:lang w:val="en-GB"/>
              </w:rPr>
              <w:t>8</w:t>
            </w:r>
            <w:r w:rsidR="006A647D" w:rsidRPr="0095694A">
              <w:rPr>
                <w:lang w:val="en-GB"/>
              </w:rPr>
              <w:t>68.</w:t>
            </w:r>
            <w:r w:rsidRPr="0095694A">
              <w:rPr>
                <w:lang w:val="en-GB"/>
              </w:rPr>
              <w:t>42MHz.</w:t>
            </w:r>
          </w:p>
        </w:tc>
      </w:tr>
      <w:tr w:rsidR="002952FC" w:rsidRPr="002C1C02" w14:paraId="3596D405" w14:textId="77777777" w:rsidTr="00990ECE">
        <w:trPr>
          <w:trHeight w:val="280"/>
        </w:trPr>
        <w:tc>
          <w:tcPr>
            <w:tcW w:w="4320" w:type="dxa"/>
          </w:tcPr>
          <w:p w14:paraId="2FF24E8C" w14:textId="3E30D58A" w:rsidR="002952FC" w:rsidRPr="0095694A" w:rsidRDefault="00990ECE" w:rsidP="002952FC">
            <w:pPr>
              <w:spacing w:after="0"/>
              <w:rPr>
                <w:lang w:val="en-GB"/>
              </w:rPr>
            </w:pPr>
            <w:r w:rsidRPr="0095694A">
              <w:rPr>
                <w:lang w:val="en-GB"/>
              </w:rPr>
              <w:t>Input control switch type</w:t>
            </w:r>
            <w:r w:rsidR="002952FC" w:rsidRPr="0095694A">
              <w:rPr>
                <w:lang w:val="en-GB"/>
              </w:rPr>
              <w:t>:</w:t>
            </w:r>
          </w:p>
        </w:tc>
        <w:tc>
          <w:tcPr>
            <w:tcW w:w="5244" w:type="dxa"/>
          </w:tcPr>
          <w:p w14:paraId="7DBC22FA" w14:textId="52D23670" w:rsidR="002952FC" w:rsidRPr="0095694A" w:rsidRDefault="00990ECE" w:rsidP="00990ECE">
            <w:pPr>
              <w:tabs>
                <w:tab w:val="left" w:pos="3402"/>
              </w:tabs>
              <w:spacing w:after="0"/>
              <w:rPr>
                <w:lang w:val="en-GB"/>
              </w:rPr>
            </w:pPr>
            <w:r w:rsidRPr="0095694A">
              <w:rPr>
                <w:lang w:val="en-GB"/>
              </w:rPr>
              <w:t>3.5mm jack plug (2-pole mono female)</w:t>
            </w:r>
          </w:p>
        </w:tc>
      </w:tr>
      <w:tr w:rsidR="002952FC" w:rsidRPr="0095694A" w14:paraId="3F78C6F1" w14:textId="77777777" w:rsidTr="00990ECE">
        <w:trPr>
          <w:trHeight w:val="280"/>
        </w:trPr>
        <w:tc>
          <w:tcPr>
            <w:tcW w:w="4320" w:type="dxa"/>
          </w:tcPr>
          <w:p w14:paraId="71B763D8" w14:textId="4F317716" w:rsidR="002952FC" w:rsidRPr="0095694A" w:rsidRDefault="002952FC" w:rsidP="00990ECE">
            <w:pPr>
              <w:spacing w:after="0"/>
              <w:rPr>
                <w:lang w:val="en-GB"/>
              </w:rPr>
            </w:pPr>
            <w:r w:rsidRPr="0095694A">
              <w:rPr>
                <w:lang w:val="en-GB"/>
              </w:rPr>
              <w:t>R</w:t>
            </w:r>
            <w:r w:rsidR="00990ECE" w:rsidRPr="0095694A">
              <w:rPr>
                <w:lang w:val="en-GB"/>
              </w:rPr>
              <w:t xml:space="preserve">ange </w:t>
            </w:r>
            <w:proofErr w:type="spellStart"/>
            <w:r w:rsidRPr="0095694A">
              <w:rPr>
                <w:lang w:val="en-GB"/>
              </w:rPr>
              <w:t>GewaLink</w:t>
            </w:r>
            <w:proofErr w:type="spellEnd"/>
            <w:r w:rsidRPr="0095694A">
              <w:rPr>
                <w:lang w:val="en-GB"/>
              </w:rPr>
              <w:t>:</w:t>
            </w:r>
          </w:p>
        </w:tc>
        <w:tc>
          <w:tcPr>
            <w:tcW w:w="5244" w:type="dxa"/>
          </w:tcPr>
          <w:p w14:paraId="237E4DBB" w14:textId="6CE4DDE2" w:rsidR="002952FC" w:rsidRPr="0095694A" w:rsidRDefault="002952FC" w:rsidP="002952FC">
            <w:pPr>
              <w:tabs>
                <w:tab w:val="left" w:pos="3402"/>
              </w:tabs>
              <w:spacing w:after="0"/>
              <w:ind w:left="3402" w:hanging="3402"/>
              <w:rPr>
                <w:lang w:val="en-GB"/>
              </w:rPr>
            </w:pPr>
            <w:r w:rsidRPr="0095694A">
              <w:rPr>
                <w:lang w:val="en-GB"/>
              </w:rPr>
              <w:t>30m</w:t>
            </w:r>
          </w:p>
        </w:tc>
      </w:tr>
      <w:tr w:rsidR="002952FC" w:rsidRPr="002C1C02" w14:paraId="74CAD10D" w14:textId="77777777" w:rsidTr="00990ECE">
        <w:trPr>
          <w:trHeight w:val="280"/>
        </w:trPr>
        <w:tc>
          <w:tcPr>
            <w:tcW w:w="4320" w:type="dxa"/>
          </w:tcPr>
          <w:p w14:paraId="5C50D371" w14:textId="2BD76BFE" w:rsidR="002952FC" w:rsidRPr="0095694A" w:rsidRDefault="00990ECE" w:rsidP="00AF5F8A">
            <w:pPr>
              <w:spacing w:after="0"/>
              <w:rPr>
                <w:lang w:val="en-GB"/>
              </w:rPr>
            </w:pPr>
            <w:r w:rsidRPr="0095694A">
              <w:rPr>
                <w:lang w:val="en-GB"/>
              </w:rPr>
              <w:t>Range</w:t>
            </w:r>
            <w:r w:rsidR="002952FC" w:rsidRPr="0095694A">
              <w:rPr>
                <w:lang w:val="en-GB"/>
              </w:rPr>
              <w:t xml:space="preserve"> </w:t>
            </w:r>
            <w:r w:rsidR="00AF5F8A">
              <w:rPr>
                <w:lang w:val="en-GB"/>
              </w:rPr>
              <w:t>Z-Wave</w:t>
            </w:r>
          </w:p>
        </w:tc>
        <w:tc>
          <w:tcPr>
            <w:tcW w:w="5244" w:type="dxa"/>
          </w:tcPr>
          <w:p w14:paraId="23CC6EFE" w14:textId="09E2C9FF" w:rsidR="002952FC" w:rsidRPr="0095694A" w:rsidRDefault="0095694A" w:rsidP="0095694A">
            <w:pPr>
              <w:tabs>
                <w:tab w:val="left" w:pos="3402"/>
              </w:tabs>
              <w:spacing w:after="0"/>
              <w:ind w:left="3402" w:hanging="3402"/>
              <w:rPr>
                <w:lang w:val="en-GB"/>
              </w:rPr>
            </w:pPr>
            <w:r w:rsidRPr="0095694A">
              <w:rPr>
                <w:lang w:val="en-GB"/>
              </w:rPr>
              <w:t>At free sight, approx.</w:t>
            </w:r>
            <w:r w:rsidR="002952FC" w:rsidRPr="0095694A">
              <w:rPr>
                <w:lang w:val="en-GB"/>
              </w:rPr>
              <w:t xml:space="preserve"> 30m</w:t>
            </w:r>
          </w:p>
        </w:tc>
      </w:tr>
      <w:tr w:rsidR="002952FC" w:rsidRPr="002C1C02" w14:paraId="775EB1A9" w14:textId="77777777" w:rsidTr="00990ECE">
        <w:trPr>
          <w:trHeight w:val="280"/>
        </w:trPr>
        <w:tc>
          <w:tcPr>
            <w:tcW w:w="4320" w:type="dxa"/>
          </w:tcPr>
          <w:p w14:paraId="6C9C627B" w14:textId="36E94A64" w:rsidR="002952FC" w:rsidRPr="0095694A" w:rsidRDefault="00990ECE" w:rsidP="00990ECE">
            <w:pPr>
              <w:spacing w:after="0"/>
              <w:rPr>
                <w:lang w:val="en-GB"/>
              </w:rPr>
            </w:pPr>
            <w:r w:rsidRPr="0095694A">
              <w:rPr>
                <w:lang w:val="en-GB"/>
              </w:rPr>
              <w:t>Measurements</w:t>
            </w:r>
            <w:r w:rsidR="002952FC" w:rsidRPr="0095694A">
              <w:rPr>
                <w:lang w:val="en-GB"/>
              </w:rPr>
              <w:t>:</w:t>
            </w:r>
          </w:p>
        </w:tc>
        <w:tc>
          <w:tcPr>
            <w:tcW w:w="5244" w:type="dxa"/>
          </w:tcPr>
          <w:p w14:paraId="467AFD92" w14:textId="17C6895B" w:rsidR="002952FC" w:rsidRPr="00781C1D" w:rsidRDefault="002952FC" w:rsidP="0095694A">
            <w:pPr>
              <w:tabs>
                <w:tab w:val="left" w:pos="3402"/>
              </w:tabs>
              <w:spacing w:after="0"/>
              <w:ind w:left="3402" w:hanging="3402"/>
              <w:rPr>
                <w:lang w:val="fr-FR"/>
              </w:rPr>
            </w:pPr>
            <w:r w:rsidRPr="00781C1D">
              <w:rPr>
                <w:lang w:val="fr-FR"/>
              </w:rPr>
              <w:t>53 x 122 x 43mm</w:t>
            </w:r>
            <w:r w:rsidR="0095694A" w:rsidRPr="00781C1D">
              <w:rPr>
                <w:lang w:val="fr-FR"/>
              </w:rPr>
              <w:t xml:space="preserve"> (exc</w:t>
            </w:r>
            <w:r w:rsidRPr="00781C1D">
              <w:rPr>
                <w:lang w:val="fr-FR"/>
              </w:rPr>
              <w:t>l</w:t>
            </w:r>
            <w:r w:rsidR="0095694A" w:rsidRPr="00781C1D">
              <w:rPr>
                <w:lang w:val="fr-FR"/>
              </w:rPr>
              <w:t>.</w:t>
            </w:r>
            <w:r w:rsidRPr="00781C1D">
              <w:rPr>
                <w:lang w:val="fr-FR"/>
              </w:rPr>
              <w:t xml:space="preserve"> </w:t>
            </w:r>
            <w:r w:rsidR="0095694A" w:rsidRPr="00781C1D">
              <w:rPr>
                <w:lang w:val="fr-FR"/>
              </w:rPr>
              <w:t>plug</w:t>
            </w:r>
            <w:r w:rsidRPr="00781C1D">
              <w:rPr>
                <w:lang w:val="fr-FR"/>
              </w:rPr>
              <w:t>)</w:t>
            </w:r>
          </w:p>
        </w:tc>
      </w:tr>
      <w:tr w:rsidR="002952FC" w:rsidRPr="0095694A" w14:paraId="021F0892" w14:textId="77777777" w:rsidTr="00990ECE">
        <w:trPr>
          <w:trHeight w:val="70"/>
        </w:trPr>
        <w:tc>
          <w:tcPr>
            <w:tcW w:w="4320" w:type="dxa"/>
          </w:tcPr>
          <w:p w14:paraId="7F6DACBF" w14:textId="23B1608D" w:rsidR="002952FC" w:rsidRPr="0095694A" w:rsidRDefault="00990ECE" w:rsidP="002952FC">
            <w:pPr>
              <w:spacing w:after="0"/>
              <w:rPr>
                <w:lang w:val="en-GB"/>
              </w:rPr>
            </w:pPr>
            <w:r w:rsidRPr="0095694A">
              <w:rPr>
                <w:lang w:val="en-GB"/>
              </w:rPr>
              <w:t>Weight</w:t>
            </w:r>
            <w:r w:rsidR="002952FC" w:rsidRPr="0095694A">
              <w:rPr>
                <w:lang w:val="en-GB"/>
              </w:rPr>
              <w:t>:</w:t>
            </w:r>
          </w:p>
        </w:tc>
        <w:tc>
          <w:tcPr>
            <w:tcW w:w="5244" w:type="dxa"/>
          </w:tcPr>
          <w:p w14:paraId="2D892A0D" w14:textId="39E3A7D6" w:rsidR="002952FC" w:rsidRPr="0095694A" w:rsidRDefault="002952FC" w:rsidP="006B461A">
            <w:pPr>
              <w:tabs>
                <w:tab w:val="left" w:pos="3402"/>
              </w:tabs>
              <w:spacing w:after="0"/>
              <w:ind w:left="3402" w:hanging="3402"/>
              <w:rPr>
                <w:lang w:val="en-GB"/>
              </w:rPr>
            </w:pPr>
            <w:r w:rsidRPr="0095694A">
              <w:rPr>
                <w:lang w:val="en-GB"/>
              </w:rPr>
              <w:t>160g</w:t>
            </w:r>
          </w:p>
        </w:tc>
      </w:tr>
    </w:tbl>
    <w:p w14:paraId="5320EB9A" w14:textId="77777777" w:rsidR="002C12FB" w:rsidRPr="0095694A" w:rsidRDefault="002C12FB" w:rsidP="00CA6A54">
      <w:pPr>
        <w:rPr>
          <w:lang w:val="en-GB"/>
        </w:rPr>
      </w:pPr>
      <w:bookmarkStart w:id="48" w:name="_Toc462710252"/>
      <w:bookmarkStart w:id="49" w:name="_Toc469369983"/>
    </w:p>
    <w:bookmarkEnd w:id="48"/>
    <w:bookmarkEnd w:id="49"/>
    <w:p w14:paraId="46C11225" w14:textId="3513C0DA" w:rsidR="007C6418" w:rsidRPr="0095694A" w:rsidRDefault="007C6418">
      <w:pPr>
        <w:spacing w:after="0"/>
        <w:rPr>
          <w:lang w:val="en-GB"/>
        </w:rPr>
      </w:pPr>
    </w:p>
    <w:p w14:paraId="30C08356" w14:textId="77777777" w:rsidR="0013472A" w:rsidRPr="0095694A" w:rsidRDefault="0013472A" w:rsidP="0013472A">
      <w:pPr>
        <w:rPr>
          <w:lang w:val="en-GB"/>
        </w:rPr>
      </w:pPr>
    </w:p>
    <w:p w14:paraId="36C09729" w14:textId="4FF93EED" w:rsidR="002939F6" w:rsidRPr="0095694A" w:rsidRDefault="002939F6">
      <w:pPr>
        <w:spacing w:after="0"/>
        <w:rPr>
          <w:lang w:val="en-GB"/>
        </w:rPr>
      </w:pPr>
    </w:p>
    <w:p w14:paraId="1573C4C2" w14:textId="77777777" w:rsidR="000E5AC4" w:rsidRPr="0095694A" w:rsidRDefault="000E5AC4">
      <w:pPr>
        <w:spacing w:after="0"/>
        <w:rPr>
          <w:lang w:val="en-GB"/>
        </w:rPr>
      </w:pPr>
    </w:p>
    <w:p w14:paraId="154FF72F" w14:textId="77777777" w:rsidR="000E5AC4" w:rsidRPr="0095694A" w:rsidRDefault="000E5AC4">
      <w:pPr>
        <w:spacing w:after="0"/>
        <w:rPr>
          <w:lang w:val="en-GB"/>
        </w:rPr>
      </w:pPr>
    </w:p>
    <w:p w14:paraId="37CA7C19" w14:textId="77777777" w:rsidR="00225AC1" w:rsidRPr="0095694A" w:rsidRDefault="00225AC1" w:rsidP="00225AC1">
      <w:pPr>
        <w:rPr>
          <w:lang w:val="en-GB"/>
        </w:rPr>
      </w:pPr>
    </w:p>
    <w:p w14:paraId="6E07A37F" w14:textId="77777777" w:rsidR="00FC265D" w:rsidRPr="0095694A" w:rsidRDefault="00FC265D" w:rsidP="00A271DE">
      <w:pPr>
        <w:rPr>
          <w:lang w:val="en-GB"/>
        </w:rPr>
      </w:pPr>
    </w:p>
    <w:p w14:paraId="361825DD" w14:textId="77777777" w:rsidR="002A2932" w:rsidRPr="0095694A" w:rsidRDefault="00B251C2" w:rsidP="002A2932">
      <w:pPr>
        <w:rPr>
          <w:lang w:val="en-GB"/>
        </w:rPr>
      </w:pPr>
      <w:r w:rsidRPr="0095694A">
        <w:rPr>
          <w:noProof/>
          <w:lang w:val="en-US" w:eastAsia="en-US"/>
        </w:rPr>
        <w:drawing>
          <wp:anchor distT="0" distB="0" distL="114300" distR="114300" simplePos="0" relativeHeight="251640320" behindDoc="0" locked="0" layoutInCell="1" allowOverlap="1" wp14:anchorId="783584DD" wp14:editId="782BEBF9">
            <wp:simplePos x="0" y="0"/>
            <wp:positionH relativeFrom="column">
              <wp:posOffset>5170805</wp:posOffset>
            </wp:positionH>
            <wp:positionV relativeFrom="paragraph">
              <wp:posOffset>7572375</wp:posOffset>
            </wp:positionV>
            <wp:extent cx="438150" cy="328295"/>
            <wp:effectExtent l="0" t="0" r="0" b="0"/>
            <wp:wrapNone/>
            <wp:docPr id="38" name="Bildobjekt 38" descr="CE5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551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32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31E" w:rsidRPr="0095694A">
        <w:rPr>
          <w:rFonts w:ascii="Times New Roman" w:eastAsia="Calibri" w:hAnsi="Times New Roman"/>
          <w:noProof/>
          <w:lang w:val="en-US" w:eastAsia="en-US"/>
        </w:rPr>
        <mc:AlternateContent>
          <mc:Choice Requires="wps">
            <w:drawing>
              <wp:anchor distT="0" distB="0" distL="114300" distR="114300" simplePos="0" relativeHeight="251718144" behindDoc="0" locked="1" layoutInCell="1" allowOverlap="1" wp14:anchorId="33BEB7E1" wp14:editId="4808B295">
                <wp:simplePos x="0" y="0"/>
                <wp:positionH relativeFrom="column">
                  <wp:posOffset>-357505</wp:posOffset>
                </wp:positionH>
                <wp:positionV relativeFrom="page">
                  <wp:posOffset>10017760</wp:posOffset>
                </wp:positionV>
                <wp:extent cx="5039995" cy="295275"/>
                <wp:effectExtent l="0" t="0" r="8255" b="9525"/>
                <wp:wrapTight wrapText="bothSides">
                  <wp:wrapPolygon edited="0">
                    <wp:start x="0" y="0"/>
                    <wp:lineTo x="0" y="20903"/>
                    <wp:lineTo x="21554" y="20903"/>
                    <wp:lineTo x="21554" y="0"/>
                    <wp:lineTo x="0" y="0"/>
                  </wp:wrapPolygon>
                </wp:wrapTight>
                <wp:docPr id="5" name="Textruta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95275"/>
                        </a:xfrm>
                        <a:prstGeom prst="rect">
                          <a:avLst/>
                        </a:prstGeom>
                        <a:solidFill>
                          <a:schemeClr val="bg1"/>
                        </a:solidFill>
                        <a:ln>
                          <a:noFill/>
                        </a:ln>
                        <a:extLst/>
                      </wps:spPr>
                      <wps:txbx>
                        <w:txbxContent>
                          <w:p w14:paraId="4EAEDA3B" w14:textId="172E3E1F" w:rsidR="00E81C15" w:rsidRPr="00030A57" w:rsidRDefault="0095694A" w:rsidP="0068731E">
                            <w:pPr>
                              <w:rPr>
                                <w:sz w:val="16"/>
                                <w:szCs w:val="16"/>
                              </w:rPr>
                            </w:pPr>
                            <w:r>
                              <w:rPr>
                                <w:sz w:val="16"/>
                                <w:szCs w:val="16"/>
                              </w:rPr>
                              <w:t>4198XX</w:t>
                            </w:r>
                            <w:r w:rsidR="00E81C15" w:rsidRPr="00030A57">
                              <w:rPr>
                                <w:sz w:val="16"/>
                                <w:szCs w:val="16"/>
                              </w:rPr>
                              <w:t xml:space="preserve"> Manual </w:t>
                            </w:r>
                            <w:proofErr w:type="spellStart"/>
                            <w:r w:rsidR="00E81C15" w:rsidRPr="00030A57">
                              <w:rPr>
                                <w:sz w:val="16"/>
                                <w:szCs w:val="16"/>
                              </w:rPr>
                              <w:t>Gewa</w:t>
                            </w:r>
                            <w:proofErr w:type="spellEnd"/>
                            <w:r w:rsidR="00E81C15" w:rsidRPr="00030A57">
                              <w:rPr>
                                <w:sz w:val="16"/>
                                <w:szCs w:val="16"/>
                              </w:rPr>
                              <w:t xml:space="preserve"> Andromeda Socket </w:t>
                            </w:r>
                            <w:r>
                              <w:rPr>
                                <w:sz w:val="16"/>
                                <w:szCs w:val="16"/>
                              </w:rPr>
                              <w:t>GB</w:t>
                            </w:r>
                            <w:r w:rsidR="00E81C15" w:rsidRPr="00030A57">
                              <w:rPr>
                                <w:sz w:val="16"/>
                                <w:szCs w:val="16"/>
                              </w:rPr>
                              <w:t xml:space="preserve"> Rev</w:t>
                            </w:r>
                            <w:r w:rsidR="00E81C15">
                              <w:rPr>
                                <w:sz w:val="16"/>
                                <w:szCs w:val="16"/>
                              </w:rPr>
                              <w:t>B</w:t>
                            </w:r>
                            <w:r w:rsidR="00E81C15" w:rsidRPr="00030A57">
                              <w:rPr>
                                <w:sz w:val="16"/>
                                <w:szCs w:val="16"/>
                              </w:rPr>
                              <w:t>.docx</w:t>
                            </w:r>
                            <w:r w:rsidR="002F3546">
                              <w:rPr>
                                <w:sz w:val="16"/>
                                <w:szCs w:val="16"/>
                              </w:rPr>
                              <w:tab/>
                            </w:r>
                            <w:r w:rsidR="002F3546">
                              <w:rPr>
                                <w:sz w:val="16"/>
                                <w:szCs w:val="16"/>
                              </w:rPr>
                              <w:tab/>
                              <w:t>Aug</w:t>
                            </w:r>
                            <w:r w:rsidR="00E81C15">
                              <w:rPr>
                                <w:sz w:val="16"/>
                                <w:szCs w:val="16"/>
                              </w:rPr>
                              <w:t xml:space="preserve"> 2015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EB7E1" id="Textruta 5" o:spid="_x0000_s1046" type="#_x0000_t202" style="position:absolute;margin-left:-28.15pt;margin-top:788.8pt;width:396.85pt;height:2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" fillcolor="white [3212]" stroked="f">
                <v:textbox inset=",7.2pt,,7.2pt">
                  <w:txbxContent>
                    <w:p w14:paraId="4EAEDA3B" w14:textId="172E3E1F" w:rsidR="00E81C15" w:rsidRPr="00030A57" w:rsidRDefault="0095694A" w:rsidP="0068731E">
                      <w:pPr>
                        <w:rPr>
                          <w:sz w:val="16"/>
                          <w:szCs w:val="16"/>
                        </w:rPr>
                      </w:pPr>
                      <w:r>
                        <w:rPr>
                          <w:sz w:val="16"/>
                          <w:szCs w:val="16"/>
                        </w:rPr>
                        <w:t>4198XX</w:t>
                      </w:r>
                      <w:r w:rsidR="00E81C15" w:rsidRPr="00030A57">
                        <w:rPr>
                          <w:sz w:val="16"/>
                          <w:szCs w:val="16"/>
                        </w:rPr>
                        <w:t xml:space="preserve"> Manual </w:t>
                      </w:r>
                      <w:proofErr w:type="spellStart"/>
                      <w:r w:rsidR="00E81C15" w:rsidRPr="00030A57">
                        <w:rPr>
                          <w:sz w:val="16"/>
                          <w:szCs w:val="16"/>
                        </w:rPr>
                        <w:t>Gewa</w:t>
                      </w:r>
                      <w:proofErr w:type="spellEnd"/>
                      <w:r w:rsidR="00E81C15" w:rsidRPr="00030A57">
                        <w:rPr>
                          <w:sz w:val="16"/>
                          <w:szCs w:val="16"/>
                        </w:rPr>
                        <w:t xml:space="preserve"> Andromeda Socket </w:t>
                      </w:r>
                      <w:r>
                        <w:rPr>
                          <w:sz w:val="16"/>
                          <w:szCs w:val="16"/>
                        </w:rPr>
                        <w:t>GB</w:t>
                      </w:r>
                      <w:r w:rsidR="00E81C15" w:rsidRPr="00030A57">
                        <w:rPr>
                          <w:sz w:val="16"/>
                          <w:szCs w:val="16"/>
                        </w:rPr>
                        <w:t xml:space="preserve"> Rev</w:t>
                      </w:r>
                      <w:r w:rsidR="00E81C15">
                        <w:rPr>
                          <w:sz w:val="16"/>
                          <w:szCs w:val="16"/>
                        </w:rPr>
                        <w:t>B</w:t>
                      </w:r>
                      <w:r w:rsidR="00E81C15" w:rsidRPr="00030A57">
                        <w:rPr>
                          <w:sz w:val="16"/>
                          <w:szCs w:val="16"/>
                        </w:rPr>
                        <w:t>.docx</w:t>
                      </w:r>
                      <w:r w:rsidR="002F3546">
                        <w:rPr>
                          <w:sz w:val="16"/>
                          <w:szCs w:val="16"/>
                        </w:rPr>
                        <w:tab/>
                      </w:r>
                      <w:r w:rsidR="002F3546">
                        <w:rPr>
                          <w:sz w:val="16"/>
                          <w:szCs w:val="16"/>
                        </w:rPr>
                        <w:tab/>
                        <w:t>Aug</w:t>
                      </w:r>
                      <w:r w:rsidR="00E81C15">
                        <w:rPr>
                          <w:sz w:val="16"/>
                          <w:szCs w:val="16"/>
                        </w:rPr>
                        <w:t xml:space="preserve"> 2015</w:t>
                      </w:r>
                    </w:p>
                  </w:txbxContent>
                </v:textbox>
                <w10:wrap type="tight" anchory="page"/>
                <w10:anchorlock/>
              </v:shape>
            </w:pict>
          </mc:Fallback>
        </mc:AlternateContent>
      </w:r>
      <w:r w:rsidR="0035735F" w:rsidRPr="0095694A">
        <w:rPr>
          <w:rFonts w:ascii="Times New Roman" w:eastAsia="Calibri" w:hAnsi="Times New Roman"/>
          <w:noProof/>
          <w:lang w:val="en-US" w:eastAsia="en-US"/>
        </w:rPr>
        <mc:AlternateContent>
          <mc:Choice Requires="wps">
            <w:drawing>
              <wp:anchor distT="0" distB="0" distL="114300" distR="114300" simplePos="0" relativeHeight="251681280" behindDoc="0" locked="1" layoutInCell="1" allowOverlap="1" wp14:anchorId="5AC882CF" wp14:editId="10B7D32D">
                <wp:simplePos x="0" y="0"/>
                <wp:positionH relativeFrom="column">
                  <wp:posOffset>-329565</wp:posOffset>
                </wp:positionH>
                <wp:positionV relativeFrom="page">
                  <wp:posOffset>9072245</wp:posOffset>
                </wp:positionV>
                <wp:extent cx="5039995" cy="543560"/>
                <wp:effectExtent l="0" t="0" r="0" b="0"/>
                <wp:wrapTight wrapText="bothSides">
                  <wp:wrapPolygon edited="0">
                    <wp:start x="163" y="2271"/>
                    <wp:lineTo x="163" y="18925"/>
                    <wp:lineTo x="21309" y="18925"/>
                    <wp:lineTo x="21309" y="2271"/>
                    <wp:lineTo x="163" y="2271"/>
                  </wp:wrapPolygon>
                </wp:wrapTight>
                <wp:docPr id="24" name="Textruta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9C9B" w14:textId="77777777" w:rsidR="00E81C15" w:rsidRDefault="00E81C15" w:rsidP="0035735F">
                            <w:pPr>
                              <w:pStyle w:val="AdressradAbilia"/>
                              <w:rPr>
                                <w:sz w:val="18"/>
                                <w:szCs w:val="18"/>
                              </w:rPr>
                            </w:pPr>
                            <w:r>
                              <w:rPr>
                                <w:sz w:val="18"/>
                                <w:szCs w:val="18"/>
                              </w:rPr>
                              <w:t>Abilia AB, Kung Hans väg 3, Sollentuna, Box 92, 191 22 Sollentuna, Sweden</w:t>
                            </w:r>
                          </w:p>
                          <w:p w14:paraId="1CD5B3DD" w14:textId="1735ABDF" w:rsidR="00E81C15" w:rsidRDefault="00E81C15" w:rsidP="00CA6A54">
                            <w:pPr>
                              <w:pStyle w:val="AdressradAbilia"/>
                              <w:rPr>
                                <w:lang w:val="en-US"/>
                              </w:rPr>
                            </w:pPr>
                            <w:r>
                              <w:rPr>
                                <w:sz w:val="18"/>
                                <w:szCs w:val="18"/>
                                <w:lang w:val="en-US"/>
                              </w:rPr>
                              <w:t>Phone +46 (</w:t>
                            </w:r>
                            <w:proofErr w:type="gramStart"/>
                            <w:r>
                              <w:rPr>
                                <w:sz w:val="18"/>
                                <w:szCs w:val="18"/>
                                <w:lang w:val="en-US"/>
                              </w:rPr>
                              <w:t>0)8</w:t>
                            </w:r>
                            <w:proofErr w:type="gramEnd"/>
                            <w:r>
                              <w:rPr>
                                <w:sz w:val="18"/>
                                <w:szCs w:val="18"/>
                                <w:lang w:val="en-US"/>
                              </w:rPr>
                              <w:t>-594 694 00  |  Fax +46 (0)8-594 694 19  |  info@abilia.</w:t>
                            </w:r>
                            <w:r>
                              <w:rPr>
                                <w:color w:val="000000"/>
                                <w:sz w:val="18"/>
                                <w:szCs w:val="18"/>
                                <w:lang w:val="en-US"/>
                              </w:rPr>
                              <w:t xml:space="preserve">se  |  </w:t>
                            </w:r>
                            <w:r w:rsidR="002F3546">
                              <w:rPr>
                                <w:sz w:val="18"/>
                                <w:szCs w:val="18"/>
                                <w:lang w:val="en-US"/>
                              </w:rPr>
                              <w:t>www.abilia.org.uk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882CF" id="Textruta 24" o:spid="_x0000_s1047" type="#_x0000_t202" style="position:absolute;margin-left:-25.95pt;margin-top:714.35pt;width:396.85pt;height:4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" filled="f" stroked="f">
                <v:textbox inset=",7.2pt,,7.2pt">
                  <w:txbxContent>
                    <w:p w14:paraId="2C859C9B" w14:textId="77777777" w:rsidR="00E81C15" w:rsidRDefault="00E81C15" w:rsidP="0035735F">
                      <w:pPr>
                        <w:pStyle w:val="AdressradAbilia"/>
                        <w:rPr>
                          <w:sz w:val="18"/>
                          <w:szCs w:val="18"/>
                        </w:rPr>
                      </w:pPr>
                      <w:r>
                        <w:rPr>
                          <w:sz w:val="18"/>
                          <w:szCs w:val="18"/>
                        </w:rPr>
                        <w:t>Abilia AB, Kung Hans väg 3, Sollentuna, Box 92, 191 22 Sollentuna, Sweden</w:t>
                      </w:r>
                    </w:p>
                    <w:p w14:paraId="1CD5B3DD" w14:textId="1735ABDF" w:rsidR="00E81C15" w:rsidRDefault="00E81C15" w:rsidP="00CA6A54">
                      <w:pPr>
                        <w:pStyle w:val="AdressradAbilia"/>
                        <w:rPr>
                          <w:lang w:val="en-US"/>
                        </w:rPr>
                      </w:pPr>
                      <w:r>
                        <w:rPr>
                          <w:sz w:val="18"/>
                          <w:szCs w:val="18"/>
                          <w:lang w:val="en-US"/>
                        </w:rPr>
                        <w:t xml:space="preserve">Phone +46 (0)8-594 694 </w:t>
                      </w:r>
                      <w:proofErr w:type="gramStart"/>
                      <w:r>
                        <w:rPr>
                          <w:sz w:val="18"/>
                          <w:szCs w:val="18"/>
                          <w:lang w:val="en-US"/>
                        </w:rPr>
                        <w:t>00  |</w:t>
                      </w:r>
                      <w:proofErr w:type="gramEnd"/>
                      <w:r>
                        <w:rPr>
                          <w:sz w:val="18"/>
                          <w:szCs w:val="18"/>
                          <w:lang w:val="en-US"/>
                        </w:rPr>
                        <w:t xml:space="preserve">  Fax +46 (0)8-594 694 19  |  info@abilia.</w:t>
                      </w:r>
                      <w:r>
                        <w:rPr>
                          <w:color w:val="000000"/>
                          <w:sz w:val="18"/>
                          <w:szCs w:val="18"/>
                          <w:lang w:val="en-US"/>
                        </w:rPr>
                        <w:t xml:space="preserve">se  |  </w:t>
                      </w:r>
                      <w:r w:rsidR="002F3546">
                        <w:rPr>
                          <w:sz w:val="18"/>
                          <w:szCs w:val="18"/>
                          <w:lang w:val="en-US"/>
                        </w:rPr>
                        <w:t>www.abilia.org.uk</w:t>
                      </w:r>
                    </w:p>
                  </w:txbxContent>
                </v:textbox>
                <w10:wrap type="tight" anchory="page"/>
                <w10:anchorlock/>
              </v:shape>
            </w:pict>
          </mc:Fallback>
        </mc:AlternateContent>
      </w:r>
    </w:p>
    <w:sectPr w:rsidR="002A2932" w:rsidRPr="0095694A" w:rsidSect="00B86D92">
      <w:footerReference w:type="even" r:id="rId19"/>
      <w:footerReference w:type="default" r:id="rId20"/>
      <w:headerReference w:type="first" r:id="rId21"/>
      <w:footerReference w:type="first" r:id="rId22"/>
      <w:pgSz w:w="11906" w:h="16838" w:code="9"/>
      <w:pgMar w:top="851" w:right="991" w:bottom="567" w:left="1134" w:header="709" w:footer="573"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Lena Bergkvist" w:date="2015-06-18T11:15:00Z" w:initials="LB">
    <w:p w14:paraId="18505488" w14:textId="7157BB3A" w:rsidR="0095694A" w:rsidRDefault="0095694A">
      <w:pPr>
        <w:pStyle w:val="CommentText"/>
      </w:pPr>
      <w:r>
        <w:rPr>
          <w:rStyle w:val="CommentReference"/>
        </w:rPr>
        <w:annotationRef/>
      </w:r>
      <w:r>
        <w:t>Bild på UK version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50548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2FEAF" w14:textId="77777777" w:rsidR="00484E01" w:rsidRDefault="00484E01" w:rsidP="00865CF8">
      <w:r>
        <w:separator/>
      </w:r>
    </w:p>
  </w:endnote>
  <w:endnote w:type="continuationSeparator" w:id="0">
    <w:p w14:paraId="79126244" w14:textId="77777777" w:rsidR="00484E01" w:rsidRDefault="00484E01" w:rsidP="0086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ITC-Garamond">
    <w:panose1 w:val="00000000000000000000"/>
    <w:charset w:val="00"/>
    <w:family w:val="roman"/>
    <w:notTrueType/>
    <w:pitch w:val="variable"/>
    <w:sig w:usb0="00000003" w:usb1="00000000" w:usb2="00000000" w:usb3="00000000" w:csb0="00000001" w:csb1="00000000"/>
  </w:font>
  <w:font w:name="Eurostile ExtendedTwo">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5373C" w14:textId="77777777" w:rsidR="00E81C15" w:rsidRDefault="00E81C15" w:rsidP="00FC788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B34FBED" w14:textId="77777777" w:rsidR="00E81C15" w:rsidRDefault="00E81C15" w:rsidP="00B94CC9">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0EF59" w14:textId="77777777" w:rsidR="00E81C15" w:rsidRDefault="00E81C15" w:rsidP="0068731E">
    <w:pPr>
      <w:pStyle w:val="Footer"/>
      <w:jc w:val="center"/>
    </w:pPr>
    <w:r>
      <w:fldChar w:fldCharType="begin"/>
    </w:r>
    <w:r>
      <w:instrText>PAGE   \* MERGEFORMAT</w:instrText>
    </w:r>
    <w:r>
      <w:fldChar w:fldCharType="separate"/>
    </w:r>
    <w:r w:rsidR="00A570E3">
      <w:rPr>
        <w:noProof/>
      </w:rPr>
      <w:t>9</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52516" w14:textId="3B32BF0B" w:rsidR="00E81C15" w:rsidRDefault="00E81C15" w:rsidP="00A24C53">
    <w:pPr>
      <w:pStyle w:val="Footer"/>
      <w:ind w:left="-284"/>
    </w:pPr>
    <w:r>
      <w:t>Rev B GB</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DDC4F" w14:textId="77777777" w:rsidR="00484E01" w:rsidRDefault="00484E01" w:rsidP="00865CF8">
      <w:r>
        <w:separator/>
      </w:r>
    </w:p>
  </w:footnote>
  <w:footnote w:type="continuationSeparator" w:id="0">
    <w:p w14:paraId="09FA11D5" w14:textId="77777777" w:rsidR="00484E01" w:rsidRDefault="00484E01" w:rsidP="00865C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C077E" w14:textId="77777777" w:rsidR="00E81C15" w:rsidRDefault="00E81C15" w:rsidP="00B94CC9">
    <w:r>
      <w:rPr>
        <w:noProof/>
        <w:lang w:val="en-US" w:eastAsia="en-US"/>
      </w:rPr>
      <w:drawing>
        <wp:anchor distT="0" distB="0" distL="114300" distR="114300" simplePos="0" relativeHeight="251657216" behindDoc="1" locked="0" layoutInCell="1" allowOverlap="1" wp14:anchorId="0509DBD1" wp14:editId="66429406">
          <wp:simplePos x="0" y="0"/>
          <wp:positionH relativeFrom="column">
            <wp:posOffset>-738315</wp:posOffset>
          </wp:positionH>
          <wp:positionV relativeFrom="paragraph">
            <wp:posOffset>-450850</wp:posOffset>
          </wp:positionV>
          <wp:extent cx="7596000" cy="10741416"/>
          <wp:effectExtent l="0" t="0" r="5080" b="317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000" cy="107414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AB855D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3E84BCC6"/>
    <w:lvl w:ilvl="0">
      <w:start w:val="1"/>
      <w:numFmt w:val="decimal"/>
      <w:pStyle w:val="ListNumber"/>
      <w:lvlText w:val="%1."/>
      <w:lvlJc w:val="left"/>
      <w:pPr>
        <w:tabs>
          <w:tab w:val="num" w:pos="360"/>
        </w:tabs>
        <w:ind w:left="360" w:hanging="360"/>
      </w:pPr>
    </w:lvl>
  </w:abstractNum>
  <w:abstractNum w:abstractNumId="2">
    <w:nsid w:val="FFFFFF89"/>
    <w:multiLevelType w:val="singleLevel"/>
    <w:tmpl w:val="AEC65A7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D5530C1"/>
    <w:multiLevelType w:val="hybridMultilevel"/>
    <w:tmpl w:val="111A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4270B"/>
    <w:multiLevelType w:val="multilevel"/>
    <w:tmpl w:val="8DEAD6CC"/>
    <w:lvl w:ilvl="0">
      <w:start w:val="1"/>
      <w:numFmt w:val="decimal"/>
      <w:lvlText w:val="%1."/>
      <w:lvlJc w:val="left"/>
      <w:pPr>
        <w:tabs>
          <w:tab w:val="num" w:pos="360"/>
        </w:tabs>
        <w:ind w:left="360" w:hanging="360"/>
      </w:pPr>
      <w:rPr>
        <w:i w:val="0"/>
        <w:lang w:val="en-US"/>
      </w:r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94" w:hanging="794"/>
      </w:pPr>
    </w:lvl>
    <w:lvl w:ilvl="3">
      <w:start w:val="1"/>
      <w:numFmt w:val="decimal"/>
      <w:lvlText w:val="%1.%2.%3.%4"/>
      <w:lvlJc w:val="left"/>
      <w:pPr>
        <w:tabs>
          <w:tab w:val="num" w:pos="144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19905CA5"/>
    <w:multiLevelType w:val="multilevel"/>
    <w:tmpl w:val="2E84005E"/>
    <w:styleLink w:val="FormatmallNumreradlistaVnster063cmHngande063cm"/>
    <w:lvl w:ilvl="0">
      <w:start w:val="1"/>
      <w:numFmt w:val="decimal"/>
      <w:lvlText w:val="%1."/>
      <w:lvlJc w:val="left"/>
      <w:pPr>
        <w:tabs>
          <w:tab w:val="num" w:pos="340"/>
        </w:tabs>
        <w:ind w:left="340" w:hanging="340"/>
      </w:pPr>
      <w:rPr>
        <w:rFonts w:ascii="Times New Roman" w:hAnsi="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C4410AB"/>
    <w:multiLevelType w:val="hybridMultilevel"/>
    <w:tmpl w:val="A0FA435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21196D92"/>
    <w:multiLevelType w:val="hybridMultilevel"/>
    <w:tmpl w:val="B346306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5E74003"/>
    <w:multiLevelType w:val="multilevel"/>
    <w:tmpl w:val="4DB6AEEC"/>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27662DA4"/>
    <w:multiLevelType w:val="hybridMultilevel"/>
    <w:tmpl w:val="3D8ECA6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305906C3"/>
    <w:multiLevelType w:val="hybridMultilevel"/>
    <w:tmpl w:val="36CC994C"/>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7C6CEE"/>
    <w:multiLevelType w:val="multilevel"/>
    <w:tmpl w:val="4DB6AEEC"/>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3AAB6B22"/>
    <w:multiLevelType w:val="multilevel"/>
    <w:tmpl w:val="6FFC9AD8"/>
    <w:styleLink w:val="FormatmallPunktlista1"/>
    <w:lvl w:ilvl="0">
      <w:start w:val="1"/>
      <w:numFmt w:val="bullet"/>
      <w:lvlText w:val=""/>
      <w:lvlJc w:val="left"/>
      <w:pPr>
        <w:tabs>
          <w:tab w:val="num" w:pos="454"/>
        </w:tabs>
        <w:ind w:left="454" w:hanging="454"/>
      </w:pPr>
      <w:rPr>
        <w:rFonts w:ascii="Symbol" w:hAnsi="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D897A19"/>
    <w:multiLevelType w:val="multilevel"/>
    <w:tmpl w:val="CEB6C5B6"/>
    <w:lvl w:ilvl="0">
      <w:start w:val="1"/>
      <w:numFmt w:val="decimal"/>
      <w:lvlText w:val="%1."/>
      <w:lvlJc w:val="left"/>
      <w:pPr>
        <w:tabs>
          <w:tab w:val="num" w:pos="340"/>
        </w:tabs>
        <w:ind w:left="340" w:hanging="340"/>
      </w:pPr>
      <w:rPr>
        <w:rFonts w:ascii="Arial" w:hAnsi="Arial" w:cs="Arial"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61304DB"/>
    <w:multiLevelType w:val="hybridMultilevel"/>
    <w:tmpl w:val="0576D6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46450814"/>
    <w:multiLevelType w:val="multilevel"/>
    <w:tmpl w:val="F5C66F56"/>
    <w:lvl w:ilvl="0">
      <w:start w:val="1"/>
      <w:numFmt w:val="bullet"/>
      <w:lvlText w:val=""/>
      <w:lvlJc w:val="left"/>
      <w:pPr>
        <w:tabs>
          <w:tab w:val="num" w:pos="360"/>
        </w:tabs>
        <w:ind w:left="360" w:hanging="360"/>
      </w:pPr>
      <w:rPr>
        <w:rFonts w:ascii="Symbol" w:hAnsi="Symbol" w:hint="default"/>
        <w:lang w:val="en-US"/>
      </w:rPr>
    </w:lvl>
    <w:lvl w:ilvl="1">
      <w:start w:val="1"/>
      <w:numFmt w:val="decimal"/>
      <w:lvlText w:val="%1.%2"/>
      <w:lvlJc w:val="left"/>
      <w:pPr>
        <w:tabs>
          <w:tab w:val="num" w:pos="576"/>
        </w:tabs>
        <w:ind w:left="576" w:hanging="576"/>
      </w:pPr>
    </w:lvl>
    <w:lvl w:ilvl="2">
      <w:start w:val="1"/>
      <w:numFmt w:val="decimal"/>
      <w:lvlText w:val="%1.%2.%3"/>
      <w:lvlJc w:val="left"/>
      <w:pPr>
        <w:tabs>
          <w:tab w:val="num" w:pos="1080"/>
        </w:tabs>
        <w:ind w:left="794" w:hanging="794"/>
      </w:pPr>
    </w:lvl>
    <w:lvl w:ilvl="3">
      <w:start w:val="1"/>
      <w:numFmt w:val="decimal"/>
      <w:lvlText w:val="%1.%2.%3.%4"/>
      <w:lvlJc w:val="left"/>
      <w:pPr>
        <w:tabs>
          <w:tab w:val="num" w:pos="144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94053E3"/>
    <w:multiLevelType w:val="multilevel"/>
    <w:tmpl w:val="4DB6AEEC"/>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49FD275B"/>
    <w:multiLevelType w:val="hybridMultilevel"/>
    <w:tmpl w:val="5FBE8A22"/>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E912B6"/>
    <w:multiLevelType w:val="multilevel"/>
    <w:tmpl w:val="4DB6AEEC"/>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4B8A3108"/>
    <w:multiLevelType w:val="hybridMultilevel"/>
    <w:tmpl w:val="81AC2A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56DD27C1"/>
    <w:multiLevelType w:val="hybridMultilevel"/>
    <w:tmpl w:val="BF2A4C7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573F6118"/>
    <w:multiLevelType w:val="multilevel"/>
    <w:tmpl w:val="91CA7C64"/>
    <w:styleLink w:val="FormatmallPunktlista"/>
    <w:lvl w:ilvl="0">
      <w:start w:val="1"/>
      <w:numFmt w:val="bullet"/>
      <w:lvlText w:val=""/>
      <w:lvlJc w:val="left"/>
      <w:pPr>
        <w:tabs>
          <w:tab w:val="num" w:pos="720"/>
        </w:tabs>
        <w:ind w:left="360" w:hanging="360"/>
      </w:pPr>
      <w:rPr>
        <w:rFonts w:ascii="Symbol" w:hAnsi="Symbol"/>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79F3D7F"/>
    <w:multiLevelType w:val="hybridMultilevel"/>
    <w:tmpl w:val="EE18A7D0"/>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3">
    <w:nsid w:val="5FD37528"/>
    <w:multiLevelType w:val="hybridMultilevel"/>
    <w:tmpl w:val="5EBCE2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60560354"/>
    <w:multiLevelType w:val="multilevel"/>
    <w:tmpl w:val="E2C2CDCC"/>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64960A2E"/>
    <w:multiLevelType w:val="multilevel"/>
    <w:tmpl w:val="6FFC9AD8"/>
    <w:numStyleLink w:val="FormatmallPunktlista1"/>
  </w:abstractNum>
  <w:abstractNum w:abstractNumId="26">
    <w:nsid w:val="687519BA"/>
    <w:multiLevelType w:val="hybridMultilevel"/>
    <w:tmpl w:val="5FBE8A22"/>
    <w:lvl w:ilvl="0" w:tplc="041D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215797"/>
    <w:multiLevelType w:val="multilevel"/>
    <w:tmpl w:val="4DB6AEEC"/>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6DC9007A"/>
    <w:multiLevelType w:val="hybridMultilevel"/>
    <w:tmpl w:val="0576D6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6F734C9D"/>
    <w:multiLevelType w:val="hybridMultilevel"/>
    <w:tmpl w:val="EDB834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747173C1"/>
    <w:multiLevelType w:val="hybridMultilevel"/>
    <w:tmpl w:val="A494646E"/>
    <w:lvl w:ilvl="0" w:tplc="6074A066">
      <w:start w:val="1"/>
      <w:numFmt w:val="decimal"/>
      <w:lvlText w:val="%1."/>
      <w:lvlJc w:val="left"/>
      <w:pPr>
        <w:ind w:left="360" w:hanging="360"/>
      </w:pPr>
      <w:rPr>
        <w:lang w:val="en-U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nsid w:val="74FC3629"/>
    <w:multiLevelType w:val="hybridMultilevel"/>
    <w:tmpl w:val="F2CACE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6F566A7"/>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DCC3C32"/>
    <w:multiLevelType w:val="multilevel"/>
    <w:tmpl w:val="7C566B68"/>
    <w:lvl w:ilvl="0">
      <w:start w:val="1"/>
      <w:numFmt w:val="decimal"/>
      <w:lvlText w:val="%1."/>
      <w:lvlJc w:val="left"/>
      <w:pPr>
        <w:ind w:left="360" w:hanging="360"/>
      </w:pPr>
      <w:rPr>
        <w:lang w:val="en-US"/>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12"/>
  </w:num>
  <w:num w:numId="3">
    <w:abstractNumId w:val="2"/>
  </w:num>
  <w:num w:numId="4">
    <w:abstractNumId w:val="21"/>
  </w:num>
  <w:num w:numId="5">
    <w:abstractNumId w:val="5"/>
  </w:num>
  <w:num w:numId="6">
    <w:abstractNumId w:val="25"/>
  </w:num>
  <w:num w:numId="7">
    <w:abstractNumId w:val="0"/>
  </w:num>
  <w:num w:numId="8">
    <w:abstractNumId w:val="4"/>
  </w:num>
  <w:num w:numId="9">
    <w:abstractNumId w:val="28"/>
  </w:num>
  <w:num w:numId="10">
    <w:abstractNumId w:val="14"/>
  </w:num>
  <w:num w:numId="11">
    <w:abstractNumId w:val="23"/>
  </w:num>
  <w:num w:numId="12">
    <w:abstractNumId w:val="3"/>
  </w:num>
  <w:num w:numId="13">
    <w:abstractNumId w:val="18"/>
  </w:num>
  <w:num w:numId="14">
    <w:abstractNumId w:val="31"/>
  </w:num>
  <w:num w:numId="15">
    <w:abstractNumId w:val="9"/>
  </w:num>
  <w:num w:numId="16">
    <w:abstractNumId w:val="30"/>
  </w:num>
  <w:num w:numId="17">
    <w:abstractNumId w:val="15"/>
  </w:num>
  <w:num w:numId="18">
    <w:abstractNumId w:val="33"/>
  </w:num>
  <w:num w:numId="19">
    <w:abstractNumId w:val="8"/>
  </w:num>
  <w:num w:numId="20">
    <w:abstractNumId w:val="16"/>
  </w:num>
  <w:num w:numId="21">
    <w:abstractNumId w:val="27"/>
  </w:num>
  <w:num w:numId="22">
    <w:abstractNumId w:val="32"/>
  </w:num>
  <w:num w:numId="23">
    <w:abstractNumId w:val="24"/>
  </w:num>
  <w:num w:numId="24">
    <w:abstractNumId w:val="26"/>
  </w:num>
  <w:num w:numId="25">
    <w:abstractNumId w:val="10"/>
  </w:num>
  <w:num w:numId="26">
    <w:abstractNumId w:val="11"/>
  </w:num>
  <w:num w:numId="27">
    <w:abstractNumId w:val="13"/>
  </w:num>
  <w:num w:numId="28">
    <w:abstractNumId w:val="17"/>
  </w:num>
  <w:num w:numId="29">
    <w:abstractNumId w:val="24"/>
  </w:num>
  <w:num w:numId="30">
    <w:abstractNumId w:val="24"/>
  </w:num>
  <w:num w:numId="31">
    <w:abstractNumId w:val="7"/>
  </w:num>
  <w:num w:numId="32">
    <w:abstractNumId w:val="6"/>
  </w:num>
  <w:num w:numId="33">
    <w:abstractNumId w:val="22"/>
  </w:num>
  <w:num w:numId="34">
    <w:abstractNumId w:val="29"/>
  </w:num>
  <w:num w:numId="35">
    <w:abstractNumId w:val="20"/>
  </w:num>
  <w:num w:numId="36">
    <w:abstractNumId w:val="19"/>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a Bergkvist">
    <w15:presenceInfo w15:providerId="AD" w15:userId="S-1-5-21-1679778136-1554710153-2385138136-1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1304"/>
  <w:hyphenationZone w:val="425"/>
  <w:characterSpacingControl w:val="doNotCompress"/>
  <w:hdrShapeDefaults>
    <o:shapedefaults v:ext="edit" spidmax="2050" fill="f" fillcolor="white">
      <v:fill color="white" on="f"/>
      <v:stroke weight=".3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AA"/>
    <w:rsid w:val="00002A71"/>
    <w:rsid w:val="00011A12"/>
    <w:rsid w:val="000135E5"/>
    <w:rsid w:val="00013A07"/>
    <w:rsid w:val="00021C65"/>
    <w:rsid w:val="000220FE"/>
    <w:rsid w:val="00024263"/>
    <w:rsid w:val="000259DA"/>
    <w:rsid w:val="00027565"/>
    <w:rsid w:val="000279B4"/>
    <w:rsid w:val="00030A57"/>
    <w:rsid w:val="00030CE4"/>
    <w:rsid w:val="0003272B"/>
    <w:rsid w:val="000355CE"/>
    <w:rsid w:val="00035A1E"/>
    <w:rsid w:val="00044CF8"/>
    <w:rsid w:val="0004574B"/>
    <w:rsid w:val="00045B9C"/>
    <w:rsid w:val="00050259"/>
    <w:rsid w:val="00054A61"/>
    <w:rsid w:val="00054BA1"/>
    <w:rsid w:val="000565ED"/>
    <w:rsid w:val="0005666A"/>
    <w:rsid w:val="00057CBC"/>
    <w:rsid w:val="000600C0"/>
    <w:rsid w:val="00060314"/>
    <w:rsid w:val="00063049"/>
    <w:rsid w:val="00063422"/>
    <w:rsid w:val="000646C9"/>
    <w:rsid w:val="00065249"/>
    <w:rsid w:val="0006717D"/>
    <w:rsid w:val="000672A7"/>
    <w:rsid w:val="000734D8"/>
    <w:rsid w:val="00074587"/>
    <w:rsid w:val="000749CB"/>
    <w:rsid w:val="00077382"/>
    <w:rsid w:val="00077791"/>
    <w:rsid w:val="00082664"/>
    <w:rsid w:val="00082CA9"/>
    <w:rsid w:val="00082EAE"/>
    <w:rsid w:val="00085F01"/>
    <w:rsid w:val="000866C3"/>
    <w:rsid w:val="00090A8A"/>
    <w:rsid w:val="000925EA"/>
    <w:rsid w:val="00093DC5"/>
    <w:rsid w:val="000947A4"/>
    <w:rsid w:val="000950B1"/>
    <w:rsid w:val="000957AE"/>
    <w:rsid w:val="000961F5"/>
    <w:rsid w:val="0009658D"/>
    <w:rsid w:val="000A0737"/>
    <w:rsid w:val="000A1298"/>
    <w:rsid w:val="000A167A"/>
    <w:rsid w:val="000A19EE"/>
    <w:rsid w:val="000A29CA"/>
    <w:rsid w:val="000A344F"/>
    <w:rsid w:val="000A4B83"/>
    <w:rsid w:val="000A4E50"/>
    <w:rsid w:val="000A6160"/>
    <w:rsid w:val="000A61E2"/>
    <w:rsid w:val="000A6FCF"/>
    <w:rsid w:val="000B302B"/>
    <w:rsid w:val="000B421D"/>
    <w:rsid w:val="000B7CB2"/>
    <w:rsid w:val="000C0096"/>
    <w:rsid w:val="000C4956"/>
    <w:rsid w:val="000C64CD"/>
    <w:rsid w:val="000C69C4"/>
    <w:rsid w:val="000C6AFB"/>
    <w:rsid w:val="000D20A2"/>
    <w:rsid w:val="000D2E21"/>
    <w:rsid w:val="000D60E6"/>
    <w:rsid w:val="000D6222"/>
    <w:rsid w:val="000E0555"/>
    <w:rsid w:val="000E068C"/>
    <w:rsid w:val="000E0A09"/>
    <w:rsid w:val="000E1658"/>
    <w:rsid w:val="000E2BCB"/>
    <w:rsid w:val="000E2F91"/>
    <w:rsid w:val="000E3B99"/>
    <w:rsid w:val="000E5AC4"/>
    <w:rsid w:val="000E5D99"/>
    <w:rsid w:val="000E7003"/>
    <w:rsid w:val="000F04F3"/>
    <w:rsid w:val="000F2225"/>
    <w:rsid w:val="000F2CA4"/>
    <w:rsid w:val="000F3C40"/>
    <w:rsid w:val="000F4242"/>
    <w:rsid w:val="000F5E89"/>
    <w:rsid w:val="000F6875"/>
    <w:rsid w:val="000F7337"/>
    <w:rsid w:val="0010076A"/>
    <w:rsid w:val="00102085"/>
    <w:rsid w:val="00103593"/>
    <w:rsid w:val="00104E74"/>
    <w:rsid w:val="00106F78"/>
    <w:rsid w:val="001073A4"/>
    <w:rsid w:val="00110ACD"/>
    <w:rsid w:val="00114CCA"/>
    <w:rsid w:val="00121BE9"/>
    <w:rsid w:val="00122460"/>
    <w:rsid w:val="00123A2A"/>
    <w:rsid w:val="001242A2"/>
    <w:rsid w:val="001242E8"/>
    <w:rsid w:val="0012643E"/>
    <w:rsid w:val="00127F51"/>
    <w:rsid w:val="00131264"/>
    <w:rsid w:val="001318BE"/>
    <w:rsid w:val="00132CAA"/>
    <w:rsid w:val="00133505"/>
    <w:rsid w:val="001343D8"/>
    <w:rsid w:val="0013472A"/>
    <w:rsid w:val="00134EE4"/>
    <w:rsid w:val="00135105"/>
    <w:rsid w:val="00135180"/>
    <w:rsid w:val="001364D7"/>
    <w:rsid w:val="00136E19"/>
    <w:rsid w:val="0013747B"/>
    <w:rsid w:val="0014072F"/>
    <w:rsid w:val="00141049"/>
    <w:rsid w:val="00141F82"/>
    <w:rsid w:val="0014319E"/>
    <w:rsid w:val="00144D5D"/>
    <w:rsid w:val="00146B0E"/>
    <w:rsid w:val="0015033A"/>
    <w:rsid w:val="0015274E"/>
    <w:rsid w:val="001547E4"/>
    <w:rsid w:val="0016125A"/>
    <w:rsid w:val="001614C8"/>
    <w:rsid w:val="00162153"/>
    <w:rsid w:val="00163B96"/>
    <w:rsid w:val="001640A3"/>
    <w:rsid w:val="00164EE0"/>
    <w:rsid w:val="001650CF"/>
    <w:rsid w:val="0016598E"/>
    <w:rsid w:val="001700D0"/>
    <w:rsid w:val="001723D4"/>
    <w:rsid w:val="00172C93"/>
    <w:rsid w:val="00173411"/>
    <w:rsid w:val="00174672"/>
    <w:rsid w:val="00175178"/>
    <w:rsid w:val="00176B07"/>
    <w:rsid w:val="0018110F"/>
    <w:rsid w:val="00181C9D"/>
    <w:rsid w:val="001833D5"/>
    <w:rsid w:val="00183C40"/>
    <w:rsid w:val="001854EC"/>
    <w:rsid w:val="00185695"/>
    <w:rsid w:val="00185843"/>
    <w:rsid w:val="0018622D"/>
    <w:rsid w:val="00190A74"/>
    <w:rsid w:val="0019283D"/>
    <w:rsid w:val="00196C0D"/>
    <w:rsid w:val="00197686"/>
    <w:rsid w:val="001A15E6"/>
    <w:rsid w:val="001A17E2"/>
    <w:rsid w:val="001A1C88"/>
    <w:rsid w:val="001A4F70"/>
    <w:rsid w:val="001A6A37"/>
    <w:rsid w:val="001B1562"/>
    <w:rsid w:val="001B2021"/>
    <w:rsid w:val="001B2297"/>
    <w:rsid w:val="001B25D9"/>
    <w:rsid w:val="001B662E"/>
    <w:rsid w:val="001C0CAA"/>
    <w:rsid w:val="001C2069"/>
    <w:rsid w:val="001C2C4F"/>
    <w:rsid w:val="001C54C2"/>
    <w:rsid w:val="001C5B0F"/>
    <w:rsid w:val="001D011E"/>
    <w:rsid w:val="001D2B29"/>
    <w:rsid w:val="001D3542"/>
    <w:rsid w:val="001D4F3C"/>
    <w:rsid w:val="001D5AF1"/>
    <w:rsid w:val="001D5E5F"/>
    <w:rsid w:val="001D6B27"/>
    <w:rsid w:val="001E17C6"/>
    <w:rsid w:val="001E2E15"/>
    <w:rsid w:val="001E3329"/>
    <w:rsid w:val="001F013D"/>
    <w:rsid w:val="001F024D"/>
    <w:rsid w:val="001F2F9A"/>
    <w:rsid w:val="001F6612"/>
    <w:rsid w:val="001F765D"/>
    <w:rsid w:val="0020191A"/>
    <w:rsid w:val="00201DBC"/>
    <w:rsid w:val="0020284F"/>
    <w:rsid w:val="00202B0B"/>
    <w:rsid w:val="002071AF"/>
    <w:rsid w:val="0021165C"/>
    <w:rsid w:val="00211F4E"/>
    <w:rsid w:val="00212682"/>
    <w:rsid w:val="00214F09"/>
    <w:rsid w:val="00215A76"/>
    <w:rsid w:val="0021760D"/>
    <w:rsid w:val="00217AD1"/>
    <w:rsid w:val="002221E3"/>
    <w:rsid w:val="002223D8"/>
    <w:rsid w:val="00222D4A"/>
    <w:rsid w:val="00224104"/>
    <w:rsid w:val="002249FB"/>
    <w:rsid w:val="002251D5"/>
    <w:rsid w:val="00225AC1"/>
    <w:rsid w:val="0022642F"/>
    <w:rsid w:val="00227777"/>
    <w:rsid w:val="00230E70"/>
    <w:rsid w:val="0023185E"/>
    <w:rsid w:val="00232993"/>
    <w:rsid w:val="00232A48"/>
    <w:rsid w:val="002332B1"/>
    <w:rsid w:val="0023398E"/>
    <w:rsid w:val="00233CA1"/>
    <w:rsid w:val="0023730D"/>
    <w:rsid w:val="00243221"/>
    <w:rsid w:val="00243A96"/>
    <w:rsid w:val="002456D5"/>
    <w:rsid w:val="0024651E"/>
    <w:rsid w:val="0025071C"/>
    <w:rsid w:val="00250D81"/>
    <w:rsid w:val="00251615"/>
    <w:rsid w:val="002536D3"/>
    <w:rsid w:val="00257F07"/>
    <w:rsid w:val="00261C87"/>
    <w:rsid w:val="0026318F"/>
    <w:rsid w:val="0026353A"/>
    <w:rsid w:val="0026420E"/>
    <w:rsid w:val="00264A08"/>
    <w:rsid w:val="00266250"/>
    <w:rsid w:val="00266D11"/>
    <w:rsid w:val="002737B2"/>
    <w:rsid w:val="00274599"/>
    <w:rsid w:val="0027585F"/>
    <w:rsid w:val="00277BCB"/>
    <w:rsid w:val="00280409"/>
    <w:rsid w:val="002810F3"/>
    <w:rsid w:val="00282008"/>
    <w:rsid w:val="00284242"/>
    <w:rsid w:val="0028432F"/>
    <w:rsid w:val="00284C83"/>
    <w:rsid w:val="00285252"/>
    <w:rsid w:val="00285FB3"/>
    <w:rsid w:val="00290712"/>
    <w:rsid w:val="002939F6"/>
    <w:rsid w:val="00294A1D"/>
    <w:rsid w:val="00294C1A"/>
    <w:rsid w:val="002952FC"/>
    <w:rsid w:val="00296591"/>
    <w:rsid w:val="00297F78"/>
    <w:rsid w:val="002A2932"/>
    <w:rsid w:val="002A30AA"/>
    <w:rsid w:val="002A3EDC"/>
    <w:rsid w:val="002A5937"/>
    <w:rsid w:val="002A5AB6"/>
    <w:rsid w:val="002A6069"/>
    <w:rsid w:val="002B0192"/>
    <w:rsid w:val="002B090C"/>
    <w:rsid w:val="002B397B"/>
    <w:rsid w:val="002B3DAF"/>
    <w:rsid w:val="002B4418"/>
    <w:rsid w:val="002B4E20"/>
    <w:rsid w:val="002B6D5A"/>
    <w:rsid w:val="002C11FF"/>
    <w:rsid w:val="002C12FB"/>
    <w:rsid w:val="002C1C02"/>
    <w:rsid w:val="002C1CCE"/>
    <w:rsid w:val="002C3321"/>
    <w:rsid w:val="002C40AB"/>
    <w:rsid w:val="002C45F6"/>
    <w:rsid w:val="002C5D24"/>
    <w:rsid w:val="002C61D2"/>
    <w:rsid w:val="002C7E0F"/>
    <w:rsid w:val="002D144D"/>
    <w:rsid w:val="002D1927"/>
    <w:rsid w:val="002D2AD0"/>
    <w:rsid w:val="002D4D53"/>
    <w:rsid w:val="002D6A24"/>
    <w:rsid w:val="002D6AE2"/>
    <w:rsid w:val="002D6B9C"/>
    <w:rsid w:val="002D6BF1"/>
    <w:rsid w:val="002E115F"/>
    <w:rsid w:val="002E2073"/>
    <w:rsid w:val="002E4590"/>
    <w:rsid w:val="002E5CB7"/>
    <w:rsid w:val="002E65EE"/>
    <w:rsid w:val="002F043E"/>
    <w:rsid w:val="002F0534"/>
    <w:rsid w:val="002F3546"/>
    <w:rsid w:val="002F42E4"/>
    <w:rsid w:val="002F4E33"/>
    <w:rsid w:val="002F50D8"/>
    <w:rsid w:val="002F5753"/>
    <w:rsid w:val="002F699D"/>
    <w:rsid w:val="003041B3"/>
    <w:rsid w:val="0030486F"/>
    <w:rsid w:val="00306323"/>
    <w:rsid w:val="003063EF"/>
    <w:rsid w:val="003066EF"/>
    <w:rsid w:val="003103A5"/>
    <w:rsid w:val="003103C7"/>
    <w:rsid w:val="00310EAB"/>
    <w:rsid w:val="00310ED0"/>
    <w:rsid w:val="00311CBE"/>
    <w:rsid w:val="00312181"/>
    <w:rsid w:val="00313A89"/>
    <w:rsid w:val="00313D13"/>
    <w:rsid w:val="0031418A"/>
    <w:rsid w:val="0031458C"/>
    <w:rsid w:val="003176FE"/>
    <w:rsid w:val="003211A3"/>
    <w:rsid w:val="003213F4"/>
    <w:rsid w:val="003222E3"/>
    <w:rsid w:val="00323362"/>
    <w:rsid w:val="0032398B"/>
    <w:rsid w:val="003242A6"/>
    <w:rsid w:val="00324452"/>
    <w:rsid w:val="00324CA2"/>
    <w:rsid w:val="003275A0"/>
    <w:rsid w:val="00327B12"/>
    <w:rsid w:val="00330B21"/>
    <w:rsid w:val="00332035"/>
    <w:rsid w:val="00332C29"/>
    <w:rsid w:val="00333F0C"/>
    <w:rsid w:val="0034216A"/>
    <w:rsid w:val="00342E65"/>
    <w:rsid w:val="003445E1"/>
    <w:rsid w:val="0034482D"/>
    <w:rsid w:val="00345093"/>
    <w:rsid w:val="00345F0D"/>
    <w:rsid w:val="00346469"/>
    <w:rsid w:val="003469FB"/>
    <w:rsid w:val="0034761D"/>
    <w:rsid w:val="00347CDD"/>
    <w:rsid w:val="00352D24"/>
    <w:rsid w:val="00353D79"/>
    <w:rsid w:val="0035524E"/>
    <w:rsid w:val="00356AF4"/>
    <w:rsid w:val="0035735F"/>
    <w:rsid w:val="00357903"/>
    <w:rsid w:val="00360564"/>
    <w:rsid w:val="00362200"/>
    <w:rsid w:val="0036469A"/>
    <w:rsid w:val="00367EA4"/>
    <w:rsid w:val="00371023"/>
    <w:rsid w:val="00371EA2"/>
    <w:rsid w:val="003754EC"/>
    <w:rsid w:val="0037558A"/>
    <w:rsid w:val="00380DEF"/>
    <w:rsid w:val="003811B6"/>
    <w:rsid w:val="00381D05"/>
    <w:rsid w:val="00387A6D"/>
    <w:rsid w:val="00391703"/>
    <w:rsid w:val="00391EC4"/>
    <w:rsid w:val="00394190"/>
    <w:rsid w:val="00397C14"/>
    <w:rsid w:val="003A0DD1"/>
    <w:rsid w:val="003A3908"/>
    <w:rsid w:val="003A4FF9"/>
    <w:rsid w:val="003A69C8"/>
    <w:rsid w:val="003A6B86"/>
    <w:rsid w:val="003A7A80"/>
    <w:rsid w:val="003B004E"/>
    <w:rsid w:val="003B4298"/>
    <w:rsid w:val="003B4B71"/>
    <w:rsid w:val="003B5697"/>
    <w:rsid w:val="003B5E68"/>
    <w:rsid w:val="003C08E5"/>
    <w:rsid w:val="003C0B15"/>
    <w:rsid w:val="003C0F94"/>
    <w:rsid w:val="003C11B1"/>
    <w:rsid w:val="003C1CF3"/>
    <w:rsid w:val="003C3959"/>
    <w:rsid w:val="003C3A80"/>
    <w:rsid w:val="003D0D66"/>
    <w:rsid w:val="003D20C8"/>
    <w:rsid w:val="003D2B1D"/>
    <w:rsid w:val="003D5067"/>
    <w:rsid w:val="003D6F76"/>
    <w:rsid w:val="003E10A0"/>
    <w:rsid w:val="003E2E92"/>
    <w:rsid w:val="003E5B39"/>
    <w:rsid w:val="003E5E39"/>
    <w:rsid w:val="003E75B5"/>
    <w:rsid w:val="003F0A67"/>
    <w:rsid w:val="003F246D"/>
    <w:rsid w:val="003F30C7"/>
    <w:rsid w:val="003F4A33"/>
    <w:rsid w:val="003F5C0D"/>
    <w:rsid w:val="003F7CB3"/>
    <w:rsid w:val="003F7EB6"/>
    <w:rsid w:val="0040009D"/>
    <w:rsid w:val="00400986"/>
    <w:rsid w:val="00402042"/>
    <w:rsid w:val="00402D5B"/>
    <w:rsid w:val="004035CE"/>
    <w:rsid w:val="00403B46"/>
    <w:rsid w:val="0040486E"/>
    <w:rsid w:val="004071F8"/>
    <w:rsid w:val="0041050F"/>
    <w:rsid w:val="00413194"/>
    <w:rsid w:val="004138A7"/>
    <w:rsid w:val="00414866"/>
    <w:rsid w:val="00415110"/>
    <w:rsid w:val="00415DFF"/>
    <w:rsid w:val="00417CD1"/>
    <w:rsid w:val="00420E5A"/>
    <w:rsid w:val="004230E5"/>
    <w:rsid w:val="00430B71"/>
    <w:rsid w:val="004340F5"/>
    <w:rsid w:val="00434683"/>
    <w:rsid w:val="00434BA8"/>
    <w:rsid w:val="004356CF"/>
    <w:rsid w:val="00435B84"/>
    <w:rsid w:val="004371B3"/>
    <w:rsid w:val="00442EEC"/>
    <w:rsid w:val="004454DB"/>
    <w:rsid w:val="004477DB"/>
    <w:rsid w:val="0045146F"/>
    <w:rsid w:val="00452735"/>
    <w:rsid w:val="00453A6A"/>
    <w:rsid w:val="00461533"/>
    <w:rsid w:val="00461F99"/>
    <w:rsid w:val="00464326"/>
    <w:rsid w:val="00465565"/>
    <w:rsid w:val="00466B6A"/>
    <w:rsid w:val="00470F70"/>
    <w:rsid w:val="004757B7"/>
    <w:rsid w:val="0047598F"/>
    <w:rsid w:val="00476C66"/>
    <w:rsid w:val="0048463D"/>
    <w:rsid w:val="00484E01"/>
    <w:rsid w:val="00490F89"/>
    <w:rsid w:val="00491C5D"/>
    <w:rsid w:val="00492C08"/>
    <w:rsid w:val="004937AD"/>
    <w:rsid w:val="00495D5C"/>
    <w:rsid w:val="00497279"/>
    <w:rsid w:val="004976BC"/>
    <w:rsid w:val="004A248C"/>
    <w:rsid w:val="004A2F6B"/>
    <w:rsid w:val="004A704C"/>
    <w:rsid w:val="004A7AC4"/>
    <w:rsid w:val="004B370C"/>
    <w:rsid w:val="004B3D04"/>
    <w:rsid w:val="004C023E"/>
    <w:rsid w:val="004C08C4"/>
    <w:rsid w:val="004C212B"/>
    <w:rsid w:val="004C3D7F"/>
    <w:rsid w:val="004C420E"/>
    <w:rsid w:val="004C5B24"/>
    <w:rsid w:val="004D0251"/>
    <w:rsid w:val="004D087D"/>
    <w:rsid w:val="004D1323"/>
    <w:rsid w:val="004D13DB"/>
    <w:rsid w:val="004D272C"/>
    <w:rsid w:val="004D3F62"/>
    <w:rsid w:val="004D6261"/>
    <w:rsid w:val="004D7953"/>
    <w:rsid w:val="004D7EBB"/>
    <w:rsid w:val="004E0FEF"/>
    <w:rsid w:val="004E38DA"/>
    <w:rsid w:val="004E4347"/>
    <w:rsid w:val="004F0E4F"/>
    <w:rsid w:val="004F1F58"/>
    <w:rsid w:val="004F3D96"/>
    <w:rsid w:val="004F5002"/>
    <w:rsid w:val="004F5748"/>
    <w:rsid w:val="004F5941"/>
    <w:rsid w:val="004F6339"/>
    <w:rsid w:val="004F67FC"/>
    <w:rsid w:val="004F6E7B"/>
    <w:rsid w:val="00500D97"/>
    <w:rsid w:val="00500E26"/>
    <w:rsid w:val="0050348E"/>
    <w:rsid w:val="0050386D"/>
    <w:rsid w:val="00504535"/>
    <w:rsid w:val="00504E77"/>
    <w:rsid w:val="00505C07"/>
    <w:rsid w:val="00505C2D"/>
    <w:rsid w:val="005067B7"/>
    <w:rsid w:val="00510977"/>
    <w:rsid w:val="005117FA"/>
    <w:rsid w:val="0051376E"/>
    <w:rsid w:val="00513E53"/>
    <w:rsid w:val="005144C2"/>
    <w:rsid w:val="00515636"/>
    <w:rsid w:val="00516D7F"/>
    <w:rsid w:val="00521510"/>
    <w:rsid w:val="005220B9"/>
    <w:rsid w:val="0052366A"/>
    <w:rsid w:val="00524AA2"/>
    <w:rsid w:val="005256F4"/>
    <w:rsid w:val="00525DF7"/>
    <w:rsid w:val="00527C85"/>
    <w:rsid w:val="00534B74"/>
    <w:rsid w:val="00535D0A"/>
    <w:rsid w:val="00536D56"/>
    <w:rsid w:val="00537268"/>
    <w:rsid w:val="00541A95"/>
    <w:rsid w:val="00542510"/>
    <w:rsid w:val="0054251B"/>
    <w:rsid w:val="005430D2"/>
    <w:rsid w:val="00546DAD"/>
    <w:rsid w:val="00550E89"/>
    <w:rsid w:val="00551CD7"/>
    <w:rsid w:val="005551F0"/>
    <w:rsid w:val="00555E12"/>
    <w:rsid w:val="005564B4"/>
    <w:rsid w:val="00556A96"/>
    <w:rsid w:val="005574B4"/>
    <w:rsid w:val="00557EDD"/>
    <w:rsid w:val="0056018C"/>
    <w:rsid w:val="005619E2"/>
    <w:rsid w:val="00561BF0"/>
    <w:rsid w:val="005645DE"/>
    <w:rsid w:val="005646F2"/>
    <w:rsid w:val="0056677B"/>
    <w:rsid w:val="00571B0B"/>
    <w:rsid w:val="00575E0C"/>
    <w:rsid w:val="00577FED"/>
    <w:rsid w:val="00582404"/>
    <w:rsid w:val="005824D4"/>
    <w:rsid w:val="00585AFB"/>
    <w:rsid w:val="00585F05"/>
    <w:rsid w:val="005864C4"/>
    <w:rsid w:val="005877D9"/>
    <w:rsid w:val="00593930"/>
    <w:rsid w:val="005947F8"/>
    <w:rsid w:val="00594879"/>
    <w:rsid w:val="00595C88"/>
    <w:rsid w:val="005963DF"/>
    <w:rsid w:val="00597F1A"/>
    <w:rsid w:val="005A3BB5"/>
    <w:rsid w:val="005A5C44"/>
    <w:rsid w:val="005A5CAF"/>
    <w:rsid w:val="005A7959"/>
    <w:rsid w:val="005B2867"/>
    <w:rsid w:val="005B4741"/>
    <w:rsid w:val="005B58B6"/>
    <w:rsid w:val="005B5D70"/>
    <w:rsid w:val="005B78E7"/>
    <w:rsid w:val="005B7DAF"/>
    <w:rsid w:val="005C399A"/>
    <w:rsid w:val="005C426B"/>
    <w:rsid w:val="005D1770"/>
    <w:rsid w:val="005D214B"/>
    <w:rsid w:val="005D253B"/>
    <w:rsid w:val="005D38E9"/>
    <w:rsid w:val="005D4593"/>
    <w:rsid w:val="005D5F68"/>
    <w:rsid w:val="005D634E"/>
    <w:rsid w:val="005D6559"/>
    <w:rsid w:val="005E1BF6"/>
    <w:rsid w:val="005E1EE7"/>
    <w:rsid w:val="005E2B00"/>
    <w:rsid w:val="005E68FC"/>
    <w:rsid w:val="005E6C78"/>
    <w:rsid w:val="005E765C"/>
    <w:rsid w:val="005F0B13"/>
    <w:rsid w:val="005F3250"/>
    <w:rsid w:val="005F6878"/>
    <w:rsid w:val="005F7C4D"/>
    <w:rsid w:val="006032BA"/>
    <w:rsid w:val="00605AFF"/>
    <w:rsid w:val="006061F8"/>
    <w:rsid w:val="006073D2"/>
    <w:rsid w:val="00610904"/>
    <w:rsid w:val="0061105F"/>
    <w:rsid w:val="00612320"/>
    <w:rsid w:val="00612F98"/>
    <w:rsid w:val="00614229"/>
    <w:rsid w:val="00614547"/>
    <w:rsid w:val="00616E7C"/>
    <w:rsid w:val="00617DF9"/>
    <w:rsid w:val="00620B20"/>
    <w:rsid w:val="00620C18"/>
    <w:rsid w:val="00620C78"/>
    <w:rsid w:val="00622EE9"/>
    <w:rsid w:val="00623911"/>
    <w:rsid w:val="0062405B"/>
    <w:rsid w:val="00624B03"/>
    <w:rsid w:val="0062607C"/>
    <w:rsid w:val="00626B06"/>
    <w:rsid w:val="00631013"/>
    <w:rsid w:val="00631115"/>
    <w:rsid w:val="006327D3"/>
    <w:rsid w:val="00632BCF"/>
    <w:rsid w:val="0063366D"/>
    <w:rsid w:val="0063586C"/>
    <w:rsid w:val="00635E9F"/>
    <w:rsid w:val="006377E5"/>
    <w:rsid w:val="0063790D"/>
    <w:rsid w:val="00637C8C"/>
    <w:rsid w:val="0064028F"/>
    <w:rsid w:val="00640A08"/>
    <w:rsid w:val="00640FB9"/>
    <w:rsid w:val="006415B7"/>
    <w:rsid w:val="006456D6"/>
    <w:rsid w:val="006458F9"/>
    <w:rsid w:val="00645F42"/>
    <w:rsid w:val="00647ACA"/>
    <w:rsid w:val="0065052D"/>
    <w:rsid w:val="00651E7A"/>
    <w:rsid w:val="006532FA"/>
    <w:rsid w:val="0065336F"/>
    <w:rsid w:val="00653CFD"/>
    <w:rsid w:val="00654832"/>
    <w:rsid w:val="00655072"/>
    <w:rsid w:val="006579BA"/>
    <w:rsid w:val="00660CD8"/>
    <w:rsid w:val="0066467B"/>
    <w:rsid w:val="00665CDB"/>
    <w:rsid w:val="0067168B"/>
    <w:rsid w:val="0067199E"/>
    <w:rsid w:val="006735F4"/>
    <w:rsid w:val="00675B8E"/>
    <w:rsid w:val="006768F3"/>
    <w:rsid w:val="00676F9B"/>
    <w:rsid w:val="00677A47"/>
    <w:rsid w:val="00681085"/>
    <w:rsid w:val="0068731E"/>
    <w:rsid w:val="00692854"/>
    <w:rsid w:val="00693043"/>
    <w:rsid w:val="0069452A"/>
    <w:rsid w:val="00697FA4"/>
    <w:rsid w:val="006A05DE"/>
    <w:rsid w:val="006A0CF2"/>
    <w:rsid w:val="006A271B"/>
    <w:rsid w:val="006A4638"/>
    <w:rsid w:val="006A4CBE"/>
    <w:rsid w:val="006A560F"/>
    <w:rsid w:val="006A568F"/>
    <w:rsid w:val="006A62BF"/>
    <w:rsid w:val="006A647D"/>
    <w:rsid w:val="006A7F22"/>
    <w:rsid w:val="006B0B2A"/>
    <w:rsid w:val="006B39F4"/>
    <w:rsid w:val="006B461A"/>
    <w:rsid w:val="006B6A99"/>
    <w:rsid w:val="006B7F5C"/>
    <w:rsid w:val="006B7FEC"/>
    <w:rsid w:val="006C3AC6"/>
    <w:rsid w:val="006C7438"/>
    <w:rsid w:val="006C7CEF"/>
    <w:rsid w:val="006D3434"/>
    <w:rsid w:val="006D3785"/>
    <w:rsid w:val="006D4B7E"/>
    <w:rsid w:val="006D6A88"/>
    <w:rsid w:val="006D78D9"/>
    <w:rsid w:val="006D7FB6"/>
    <w:rsid w:val="006E0962"/>
    <w:rsid w:val="006E15D4"/>
    <w:rsid w:val="006E272A"/>
    <w:rsid w:val="006E3015"/>
    <w:rsid w:val="006E3421"/>
    <w:rsid w:val="006E41FD"/>
    <w:rsid w:val="006E48C8"/>
    <w:rsid w:val="006E571D"/>
    <w:rsid w:val="006E7F71"/>
    <w:rsid w:val="006F3170"/>
    <w:rsid w:val="006F3694"/>
    <w:rsid w:val="006F7874"/>
    <w:rsid w:val="006F7A29"/>
    <w:rsid w:val="00702384"/>
    <w:rsid w:val="00702AE7"/>
    <w:rsid w:val="007030A1"/>
    <w:rsid w:val="007103D9"/>
    <w:rsid w:val="007126D8"/>
    <w:rsid w:val="00715C89"/>
    <w:rsid w:val="00722FF3"/>
    <w:rsid w:val="007235B7"/>
    <w:rsid w:val="00723AE6"/>
    <w:rsid w:val="00723FD5"/>
    <w:rsid w:val="007310B9"/>
    <w:rsid w:val="0073172E"/>
    <w:rsid w:val="00731C62"/>
    <w:rsid w:val="00733E93"/>
    <w:rsid w:val="00735628"/>
    <w:rsid w:val="0073706C"/>
    <w:rsid w:val="0073723A"/>
    <w:rsid w:val="0073756F"/>
    <w:rsid w:val="0074104B"/>
    <w:rsid w:val="0074193C"/>
    <w:rsid w:val="0074229D"/>
    <w:rsid w:val="007424EC"/>
    <w:rsid w:val="00744CE4"/>
    <w:rsid w:val="007472E6"/>
    <w:rsid w:val="00747A20"/>
    <w:rsid w:val="00751C18"/>
    <w:rsid w:val="007554F8"/>
    <w:rsid w:val="00755CF7"/>
    <w:rsid w:val="007574D7"/>
    <w:rsid w:val="0076020E"/>
    <w:rsid w:val="00761728"/>
    <w:rsid w:val="00761EFB"/>
    <w:rsid w:val="00763AFC"/>
    <w:rsid w:val="00765492"/>
    <w:rsid w:val="007671E5"/>
    <w:rsid w:val="00774F7A"/>
    <w:rsid w:val="0077558E"/>
    <w:rsid w:val="00777310"/>
    <w:rsid w:val="007776D5"/>
    <w:rsid w:val="00777B5A"/>
    <w:rsid w:val="00777E27"/>
    <w:rsid w:val="0078014D"/>
    <w:rsid w:val="00780317"/>
    <w:rsid w:val="0078182F"/>
    <w:rsid w:val="00781C1D"/>
    <w:rsid w:val="00790869"/>
    <w:rsid w:val="00791495"/>
    <w:rsid w:val="007914DC"/>
    <w:rsid w:val="00791E34"/>
    <w:rsid w:val="0079412F"/>
    <w:rsid w:val="007A05E4"/>
    <w:rsid w:val="007A0CA2"/>
    <w:rsid w:val="007A108E"/>
    <w:rsid w:val="007A1AB0"/>
    <w:rsid w:val="007A6B09"/>
    <w:rsid w:val="007B053B"/>
    <w:rsid w:val="007B592D"/>
    <w:rsid w:val="007B62FC"/>
    <w:rsid w:val="007B6966"/>
    <w:rsid w:val="007C19C4"/>
    <w:rsid w:val="007C3B3D"/>
    <w:rsid w:val="007C4591"/>
    <w:rsid w:val="007C5FC8"/>
    <w:rsid w:val="007C6418"/>
    <w:rsid w:val="007C72AA"/>
    <w:rsid w:val="007D0A9E"/>
    <w:rsid w:val="007D13CF"/>
    <w:rsid w:val="007D1761"/>
    <w:rsid w:val="007D33FF"/>
    <w:rsid w:val="007D5107"/>
    <w:rsid w:val="007D707E"/>
    <w:rsid w:val="007E2ED3"/>
    <w:rsid w:val="007E3379"/>
    <w:rsid w:val="007E4864"/>
    <w:rsid w:val="007E49A8"/>
    <w:rsid w:val="007E4D04"/>
    <w:rsid w:val="007E6F9F"/>
    <w:rsid w:val="007E742A"/>
    <w:rsid w:val="007F0047"/>
    <w:rsid w:val="007F382D"/>
    <w:rsid w:val="007F4D34"/>
    <w:rsid w:val="007F589B"/>
    <w:rsid w:val="007F7FD2"/>
    <w:rsid w:val="00800067"/>
    <w:rsid w:val="008002D9"/>
    <w:rsid w:val="00800C34"/>
    <w:rsid w:val="0080139A"/>
    <w:rsid w:val="00802D16"/>
    <w:rsid w:val="00803DDB"/>
    <w:rsid w:val="008069FC"/>
    <w:rsid w:val="00806C9B"/>
    <w:rsid w:val="00806FC6"/>
    <w:rsid w:val="008076CD"/>
    <w:rsid w:val="00811402"/>
    <w:rsid w:val="0081204A"/>
    <w:rsid w:val="008132BC"/>
    <w:rsid w:val="00813762"/>
    <w:rsid w:val="00813E8D"/>
    <w:rsid w:val="0081457A"/>
    <w:rsid w:val="00815652"/>
    <w:rsid w:val="00815D3B"/>
    <w:rsid w:val="008160B8"/>
    <w:rsid w:val="008168BD"/>
    <w:rsid w:val="00821A1C"/>
    <w:rsid w:val="00822022"/>
    <w:rsid w:val="008232CE"/>
    <w:rsid w:val="008235E6"/>
    <w:rsid w:val="0082480F"/>
    <w:rsid w:val="0082559A"/>
    <w:rsid w:val="00826133"/>
    <w:rsid w:val="00826855"/>
    <w:rsid w:val="00827621"/>
    <w:rsid w:val="00832FCB"/>
    <w:rsid w:val="008333D4"/>
    <w:rsid w:val="0083374C"/>
    <w:rsid w:val="00833A6A"/>
    <w:rsid w:val="00834F47"/>
    <w:rsid w:val="008351AE"/>
    <w:rsid w:val="008358E3"/>
    <w:rsid w:val="00836FCD"/>
    <w:rsid w:val="00841409"/>
    <w:rsid w:val="00843159"/>
    <w:rsid w:val="008434E9"/>
    <w:rsid w:val="008435FD"/>
    <w:rsid w:val="00846012"/>
    <w:rsid w:val="00846582"/>
    <w:rsid w:val="00847B8D"/>
    <w:rsid w:val="00852127"/>
    <w:rsid w:val="00852594"/>
    <w:rsid w:val="008532B0"/>
    <w:rsid w:val="00855B1B"/>
    <w:rsid w:val="00855EED"/>
    <w:rsid w:val="00860335"/>
    <w:rsid w:val="00861C6D"/>
    <w:rsid w:val="00861CEF"/>
    <w:rsid w:val="00861CF1"/>
    <w:rsid w:val="00862535"/>
    <w:rsid w:val="00863900"/>
    <w:rsid w:val="00865CF8"/>
    <w:rsid w:val="00867337"/>
    <w:rsid w:val="008731B8"/>
    <w:rsid w:val="00873938"/>
    <w:rsid w:val="00873A0B"/>
    <w:rsid w:val="0087479D"/>
    <w:rsid w:val="0087534A"/>
    <w:rsid w:val="008756E8"/>
    <w:rsid w:val="008769F0"/>
    <w:rsid w:val="00876E6D"/>
    <w:rsid w:val="00876FEF"/>
    <w:rsid w:val="008778F9"/>
    <w:rsid w:val="00877A43"/>
    <w:rsid w:val="00877C2D"/>
    <w:rsid w:val="00880876"/>
    <w:rsid w:val="0088246D"/>
    <w:rsid w:val="008859C0"/>
    <w:rsid w:val="00886030"/>
    <w:rsid w:val="00886E25"/>
    <w:rsid w:val="00887163"/>
    <w:rsid w:val="00892327"/>
    <w:rsid w:val="0089275D"/>
    <w:rsid w:val="00892A51"/>
    <w:rsid w:val="00894CEB"/>
    <w:rsid w:val="00897C13"/>
    <w:rsid w:val="00897F11"/>
    <w:rsid w:val="008A0D7E"/>
    <w:rsid w:val="008A2263"/>
    <w:rsid w:val="008A3887"/>
    <w:rsid w:val="008A5542"/>
    <w:rsid w:val="008A5F81"/>
    <w:rsid w:val="008A619C"/>
    <w:rsid w:val="008A6467"/>
    <w:rsid w:val="008A6D0A"/>
    <w:rsid w:val="008B15BD"/>
    <w:rsid w:val="008B38ED"/>
    <w:rsid w:val="008C10ED"/>
    <w:rsid w:val="008C2196"/>
    <w:rsid w:val="008C2477"/>
    <w:rsid w:val="008C34C1"/>
    <w:rsid w:val="008C4115"/>
    <w:rsid w:val="008D10DC"/>
    <w:rsid w:val="008D1B72"/>
    <w:rsid w:val="008D1D95"/>
    <w:rsid w:val="008D4734"/>
    <w:rsid w:val="008D492E"/>
    <w:rsid w:val="008D5325"/>
    <w:rsid w:val="008D562E"/>
    <w:rsid w:val="008D7D71"/>
    <w:rsid w:val="008E096E"/>
    <w:rsid w:val="008E159E"/>
    <w:rsid w:val="008E17B4"/>
    <w:rsid w:val="008E332F"/>
    <w:rsid w:val="008E3445"/>
    <w:rsid w:val="008E4ECB"/>
    <w:rsid w:val="008E50A9"/>
    <w:rsid w:val="008E71BE"/>
    <w:rsid w:val="008F0D7A"/>
    <w:rsid w:val="008F14E5"/>
    <w:rsid w:val="008F26C7"/>
    <w:rsid w:val="008F5DA8"/>
    <w:rsid w:val="008F5F77"/>
    <w:rsid w:val="008F724F"/>
    <w:rsid w:val="008F7DB7"/>
    <w:rsid w:val="00904251"/>
    <w:rsid w:val="009107B7"/>
    <w:rsid w:val="0091122B"/>
    <w:rsid w:val="00912B7B"/>
    <w:rsid w:val="0091530E"/>
    <w:rsid w:val="00916D22"/>
    <w:rsid w:val="00923AFA"/>
    <w:rsid w:val="00923BC2"/>
    <w:rsid w:val="009240AE"/>
    <w:rsid w:val="00925363"/>
    <w:rsid w:val="009257C8"/>
    <w:rsid w:val="00930834"/>
    <w:rsid w:val="00931AA8"/>
    <w:rsid w:val="00936A76"/>
    <w:rsid w:val="0093712F"/>
    <w:rsid w:val="00940658"/>
    <w:rsid w:val="00944C53"/>
    <w:rsid w:val="00945189"/>
    <w:rsid w:val="009454F7"/>
    <w:rsid w:val="00947862"/>
    <w:rsid w:val="00947EE6"/>
    <w:rsid w:val="00950DB0"/>
    <w:rsid w:val="00954745"/>
    <w:rsid w:val="00954C51"/>
    <w:rsid w:val="0095503D"/>
    <w:rsid w:val="0095694A"/>
    <w:rsid w:val="00957090"/>
    <w:rsid w:val="0096154E"/>
    <w:rsid w:val="009618F9"/>
    <w:rsid w:val="009631C9"/>
    <w:rsid w:val="00963295"/>
    <w:rsid w:val="00964D4B"/>
    <w:rsid w:val="00965592"/>
    <w:rsid w:val="009656AA"/>
    <w:rsid w:val="00966CEE"/>
    <w:rsid w:val="00967341"/>
    <w:rsid w:val="00971D24"/>
    <w:rsid w:val="009720DD"/>
    <w:rsid w:val="00972CF8"/>
    <w:rsid w:val="009749B1"/>
    <w:rsid w:val="00974A2D"/>
    <w:rsid w:val="00975377"/>
    <w:rsid w:val="00976F20"/>
    <w:rsid w:val="00976F6C"/>
    <w:rsid w:val="009820CA"/>
    <w:rsid w:val="00983208"/>
    <w:rsid w:val="00986A80"/>
    <w:rsid w:val="00990ECE"/>
    <w:rsid w:val="00991A71"/>
    <w:rsid w:val="00992774"/>
    <w:rsid w:val="00994999"/>
    <w:rsid w:val="00994BF1"/>
    <w:rsid w:val="00996B3F"/>
    <w:rsid w:val="009A2F96"/>
    <w:rsid w:val="009A3D8A"/>
    <w:rsid w:val="009A3D8E"/>
    <w:rsid w:val="009A40F6"/>
    <w:rsid w:val="009A6C91"/>
    <w:rsid w:val="009B07BA"/>
    <w:rsid w:val="009B32DE"/>
    <w:rsid w:val="009B40EC"/>
    <w:rsid w:val="009B45FF"/>
    <w:rsid w:val="009B472F"/>
    <w:rsid w:val="009B4CEA"/>
    <w:rsid w:val="009C105A"/>
    <w:rsid w:val="009C274E"/>
    <w:rsid w:val="009C3541"/>
    <w:rsid w:val="009C3582"/>
    <w:rsid w:val="009C38F6"/>
    <w:rsid w:val="009C5666"/>
    <w:rsid w:val="009C6C30"/>
    <w:rsid w:val="009C751B"/>
    <w:rsid w:val="009C7532"/>
    <w:rsid w:val="009C75F2"/>
    <w:rsid w:val="009D05A5"/>
    <w:rsid w:val="009D0DEA"/>
    <w:rsid w:val="009D1539"/>
    <w:rsid w:val="009D2F43"/>
    <w:rsid w:val="009D3D30"/>
    <w:rsid w:val="009D3D83"/>
    <w:rsid w:val="009D4060"/>
    <w:rsid w:val="009E0EB3"/>
    <w:rsid w:val="009E1677"/>
    <w:rsid w:val="009E316C"/>
    <w:rsid w:val="009E64AE"/>
    <w:rsid w:val="009F09C2"/>
    <w:rsid w:val="009F0AF8"/>
    <w:rsid w:val="009F0E2B"/>
    <w:rsid w:val="009F0FE9"/>
    <w:rsid w:val="009F1B26"/>
    <w:rsid w:val="009F4E86"/>
    <w:rsid w:val="009F5AF4"/>
    <w:rsid w:val="00A00048"/>
    <w:rsid w:val="00A02E46"/>
    <w:rsid w:val="00A046FD"/>
    <w:rsid w:val="00A04BE9"/>
    <w:rsid w:val="00A06094"/>
    <w:rsid w:val="00A13A9D"/>
    <w:rsid w:val="00A153D9"/>
    <w:rsid w:val="00A20704"/>
    <w:rsid w:val="00A218AE"/>
    <w:rsid w:val="00A21F8E"/>
    <w:rsid w:val="00A2460B"/>
    <w:rsid w:val="00A24C53"/>
    <w:rsid w:val="00A262B8"/>
    <w:rsid w:val="00A26C3F"/>
    <w:rsid w:val="00A271DE"/>
    <w:rsid w:val="00A3089D"/>
    <w:rsid w:val="00A30F73"/>
    <w:rsid w:val="00A31BB0"/>
    <w:rsid w:val="00A33B03"/>
    <w:rsid w:val="00A3643F"/>
    <w:rsid w:val="00A36EDB"/>
    <w:rsid w:val="00A37E87"/>
    <w:rsid w:val="00A40604"/>
    <w:rsid w:val="00A40B27"/>
    <w:rsid w:val="00A432B2"/>
    <w:rsid w:val="00A44242"/>
    <w:rsid w:val="00A45682"/>
    <w:rsid w:val="00A45C2C"/>
    <w:rsid w:val="00A50DD2"/>
    <w:rsid w:val="00A519D1"/>
    <w:rsid w:val="00A519D4"/>
    <w:rsid w:val="00A52260"/>
    <w:rsid w:val="00A52CBC"/>
    <w:rsid w:val="00A53328"/>
    <w:rsid w:val="00A535E0"/>
    <w:rsid w:val="00A536BD"/>
    <w:rsid w:val="00A570E3"/>
    <w:rsid w:val="00A57772"/>
    <w:rsid w:val="00A5799D"/>
    <w:rsid w:val="00A57B52"/>
    <w:rsid w:val="00A601E4"/>
    <w:rsid w:val="00A607DF"/>
    <w:rsid w:val="00A60F49"/>
    <w:rsid w:val="00A61C7C"/>
    <w:rsid w:val="00A61E73"/>
    <w:rsid w:val="00A62035"/>
    <w:rsid w:val="00A64493"/>
    <w:rsid w:val="00A6464A"/>
    <w:rsid w:val="00A64C81"/>
    <w:rsid w:val="00A6594D"/>
    <w:rsid w:val="00A65D74"/>
    <w:rsid w:val="00A6600B"/>
    <w:rsid w:val="00A676DC"/>
    <w:rsid w:val="00A67EC8"/>
    <w:rsid w:val="00A70C4E"/>
    <w:rsid w:val="00A7148A"/>
    <w:rsid w:val="00A7193F"/>
    <w:rsid w:val="00A71A85"/>
    <w:rsid w:val="00A71B6E"/>
    <w:rsid w:val="00A72FD0"/>
    <w:rsid w:val="00A740B2"/>
    <w:rsid w:val="00A74136"/>
    <w:rsid w:val="00A75402"/>
    <w:rsid w:val="00A76B90"/>
    <w:rsid w:val="00A77787"/>
    <w:rsid w:val="00A77966"/>
    <w:rsid w:val="00A81869"/>
    <w:rsid w:val="00A81C42"/>
    <w:rsid w:val="00A84954"/>
    <w:rsid w:val="00A913DB"/>
    <w:rsid w:val="00A91807"/>
    <w:rsid w:val="00A94F25"/>
    <w:rsid w:val="00A96AAA"/>
    <w:rsid w:val="00A97251"/>
    <w:rsid w:val="00A97EB5"/>
    <w:rsid w:val="00AA0F1C"/>
    <w:rsid w:val="00AA1B67"/>
    <w:rsid w:val="00AA27D4"/>
    <w:rsid w:val="00AA2D4E"/>
    <w:rsid w:val="00AA593B"/>
    <w:rsid w:val="00AA5D38"/>
    <w:rsid w:val="00AA6A5C"/>
    <w:rsid w:val="00AA7007"/>
    <w:rsid w:val="00AA71E1"/>
    <w:rsid w:val="00AB0702"/>
    <w:rsid w:val="00AB3A1F"/>
    <w:rsid w:val="00AB3B32"/>
    <w:rsid w:val="00AB460B"/>
    <w:rsid w:val="00AB53CD"/>
    <w:rsid w:val="00AB58E9"/>
    <w:rsid w:val="00AB645E"/>
    <w:rsid w:val="00AB7553"/>
    <w:rsid w:val="00AC009B"/>
    <w:rsid w:val="00AC053E"/>
    <w:rsid w:val="00AC0B0F"/>
    <w:rsid w:val="00AC15A1"/>
    <w:rsid w:val="00AC2B58"/>
    <w:rsid w:val="00AC3B2A"/>
    <w:rsid w:val="00AC5050"/>
    <w:rsid w:val="00AC6302"/>
    <w:rsid w:val="00AC76EF"/>
    <w:rsid w:val="00AC7ECC"/>
    <w:rsid w:val="00AD1880"/>
    <w:rsid w:val="00AD37C3"/>
    <w:rsid w:val="00AD50C2"/>
    <w:rsid w:val="00AD5616"/>
    <w:rsid w:val="00AD62C9"/>
    <w:rsid w:val="00AD6E33"/>
    <w:rsid w:val="00AD6E4B"/>
    <w:rsid w:val="00AE2A1D"/>
    <w:rsid w:val="00AE2BD8"/>
    <w:rsid w:val="00AE3119"/>
    <w:rsid w:val="00AE693C"/>
    <w:rsid w:val="00AF02FA"/>
    <w:rsid w:val="00AF0E58"/>
    <w:rsid w:val="00AF370F"/>
    <w:rsid w:val="00AF37FD"/>
    <w:rsid w:val="00AF4855"/>
    <w:rsid w:val="00AF4ED6"/>
    <w:rsid w:val="00AF51C2"/>
    <w:rsid w:val="00AF5F8A"/>
    <w:rsid w:val="00AF6398"/>
    <w:rsid w:val="00AF63A0"/>
    <w:rsid w:val="00B01332"/>
    <w:rsid w:val="00B0149A"/>
    <w:rsid w:val="00B02A37"/>
    <w:rsid w:val="00B034CC"/>
    <w:rsid w:val="00B03982"/>
    <w:rsid w:val="00B03985"/>
    <w:rsid w:val="00B07456"/>
    <w:rsid w:val="00B10F19"/>
    <w:rsid w:val="00B117E1"/>
    <w:rsid w:val="00B16040"/>
    <w:rsid w:val="00B203E8"/>
    <w:rsid w:val="00B211A8"/>
    <w:rsid w:val="00B211C2"/>
    <w:rsid w:val="00B250BF"/>
    <w:rsid w:val="00B251C2"/>
    <w:rsid w:val="00B25845"/>
    <w:rsid w:val="00B27CDD"/>
    <w:rsid w:val="00B331E5"/>
    <w:rsid w:val="00B33807"/>
    <w:rsid w:val="00B33C7F"/>
    <w:rsid w:val="00B34494"/>
    <w:rsid w:val="00B35756"/>
    <w:rsid w:val="00B362C9"/>
    <w:rsid w:val="00B36914"/>
    <w:rsid w:val="00B36A81"/>
    <w:rsid w:val="00B37D77"/>
    <w:rsid w:val="00B412AD"/>
    <w:rsid w:val="00B41889"/>
    <w:rsid w:val="00B41C3A"/>
    <w:rsid w:val="00B42509"/>
    <w:rsid w:val="00B42F1F"/>
    <w:rsid w:val="00B4416A"/>
    <w:rsid w:val="00B44B8A"/>
    <w:rsid w:val="00B45082"/>
    <w:rsid w:val="00B46824"/>
    <w:rsid w:val="00B5112A"/>
    <w:rsid w:val="00B51247"/>
    <w:rsid w:val="00B51EAC"/>
    <w:rsid w:val="00B5209B"/>
    <w:rsid w:val="00B52EC4"/>
    <w:rsid w:val="00B55A39"/>
    <w:rsid w:val="00B62588"/>
    <w:rsid w:val="00B65EEC"/>
    <w:rsid w:val="00B66305"/>
    <w:rsid w:val="00B70527"/>
    <w:rsid w:val="00B718AA"/>
    <w:rsid w:val="00B72D02"/>
    <w:rsid w:val="00B75984"/>
    <w:rsid w:val="00B7793A"/>
    <w:rsid w:val="00B81256"/>
    <w:rsid w:val="00B8175B"/>
    <w:rsid w:val="00B86D92"/>
    <w:rsid w:val="00B90D46"/>
    <w:rsid w:val="00B91882"/>
    <w:rsid w:val="00B91E20"/>
    <w:rsid w:val="00B92332"/>
    <w:rsid w:val="00B94CC9"/>
    <w:rsid w:val="00B95C96"/>
    <w:rsid w:val="00B96715"/>
    <w:rsid w:val="00B970AE"/>
    <w:rsid w:val="00BA4119"/>
    <w:rsid w:val="00BA5310"/>
    <w:rsid w:val="00BA7E39"/>
    <w:rsid w:val="00BA7EC7"/>
    <w:rsid w:val="00BB07E1"/>
    <w:rsid w:val="00BB123F"/>
    <w:rsid w:val="00BB156C"/>
    <w:rsid w:val="00BB25E2"/>
    <w:rsid w:val="00BB25FB"/>
    <w:rsid w:val="00BB2F97"/>
    <w:rsid w:val="00BB36F9"/>
    <w:rsid w:val="00BB65C1"/>
    <w:rsid w:val="00BC116E"/>
    <w:rsid w:val="00BC3344"/>
    <w:rsid w:val="00BC3FD0"/>
    <w:rsid w:val="00BC5C47"/>
    <w:rsid w:val="00BD233C"/>
    <w:rsid w:val="00BD28EB"/>
    <w:rsid w:val="00BE079A"/>
    <w:rsid w:val="00BE11AD"/>
    <w:rsid w:val="00BE1637"/>
    <w:rsid w:val="00BE1CAB"/>
    <w:rsid w:val="00BE3E1E"/>
    <w:rsid w:val="00BE6EA9"/>
    <w:rsid w:val="00BE7150"/>
    <w:rsid w:val="00BF233A"/>
    <w:rsid w:val="00BF47D9"/>
    <w:rsid w:val="00BF5A88"/>
    <w:rsid w:val="00BF5BD9"/>
    <w:rsid w:val="00BF7E1F"/>
    <w:rsid w:val="00C00C3D"/>
    <w:rsid w:val="00C00E06"/>
    <w:rsid w:val="00C01603"/>
    <w:rsid w:val="00C01BAD"/>
    <w:rsid w:val="00C062AC"/>
    <w:rsid w:val="00C0763E"/>
    <w:rsid w:val="00C114B3"/>
    <w:rsid w:val="00C1157D"/>
    <w:rsid w:val="00C118A2"/>
    <w:rsid w:val="00C15055"/>
    <w:rsid w:val="00C158EB"/>
    <w:rsid w:val="00C16F53"/>
    <w:rsid w:val="00C172EF"/>
    <w:rsid w:val="00C21148"/>
    <w:rsid w:val="00C23931"/>
    <w:rsid w:val="00C27668"/>
    <w:rsid w:val="00C30902"/>
    <w:rsid w:val="00C3253B"/>
    <w:rsid w:val="00C32974"/>
    <w:rsid w:val="00C33161"/>
    <w:rsid w:val="00C34AF6"/>
    <w:rsid w:val="00C3508C"/>
    <w:rsid w:val="00C41404"/>
    <w:rsid w:val="00C43C40"/>
    <w:rsid w:val="00C447FB"/>
    <w:rsid w:val="00C45178"/>
    <w:rsid w:val="00C4550A"/>
    <w:rsid w:val="00C4686C"/>
    <w:rsid w:val="00C512D9"/>
    <w:rsid w:val="00C5147C"/>
    <w:rsid w:val="00C53A65"/>
    <w:rsid w:val="00C55851"/>
    <w:rsid w:val="00C55A6C"/>
    <w:rsid w:val="00C55C5F"/>
    <w:rsid w:val="00C56781"/>
    <w:rsid w:val="00C6215E"/>
    <w:rsid w:val="00C63013"/>
    <w:rsid w:val="00C638B2"/>
    <w:rsid w:val="00C6524C"/>
    <w:rsid w:val="00C67067"/>
    <w:rsid w:val="00C67629"/>
    <w:rsid w:val="00C70108"/>
    <w:rsid w:val="00C7309B"/>
    <w:rsid w:val="00C74DF3"/>
    <w:rsid w:val="00C8382B"/>
    <w:rsid w:val="00C84565"/>
    <w:rsid w:val="00C84EBB"/>
    <w:rsid w:val="00C85581"/>
    <w:rsid w:val="00C860AF"/>
    <w:rsid w:val="00C8665C"/>
    <w:rsid w:val="00C87518"/>
    <w:rsid w:val="00C91BA0"/>
    <w:rsid w:val="00C92C9F"/>
    <w:rsid w:val="00C93071"/>
    <w:rsid w:val="00C94F48"/>
    <w:rsid w:val="00C95310"/>
    <w:rsid w:val="00CA098C"/>
    <w:rsid w:val="00CA0D6B"/>
    <w:rsid w:val="00CA5884"/>
    <w:rsid w:val="00CA5F21"/>
    <w:rsid w:val="00CA6A54"/>
    <w:rsid w:val="00CA7EAF"/>
    <w:rsid w:val="00CB0BF2"/>
    <w:rsid w:val="00CB0E1C"/>
    <w:rsid w:val="00CB112F"/>
    <w:rsid w:val="00CB24D0"/>
    <w:rsid w:val="00CB37A8"/>
    <w:rsid w:val="00CB3B0D"/>
    <w:rsid w:val="00CB423B"/>
    <w:rsid w:val="00CB6056"/>
    <w:rsid w:val="00CB7222"/>
    <w:rsid w:val="00CB789D"/>
    <w:rsid w:val="00CC0D3B"/>
    <w:rsid w:val="00CC11E0"/>
    <w:rsid w:val="00CC1B64"/>
    <w:rsid w:val="00CC228A"/>
    <w:rsid w:val="00CC4837"/>
    <w:rsid w:val="00CC50D7"/>
    <w:rsid w:val="00CC5440"/>
    <w:rsid w:val="00CC566A"/>
    <w:rsid w:val="00CC6BA7"/>
    <w:rsid w:val="00CD043E"/>
    <w:rsid w:val="00CD0BAC"/>
    <w:rsid w:val="00CD0FC9"/>
    <w:rsid w:val="00CD146D"/>
    <w:rsid w:val="00CD22D6"/>
    <w:rsid w:val="00CD3E36"/>
    <w:rsid w:val="00CD576C"/>
    <w:rsid w:val="00CE2BB1"/>
    <w:rsid w:val="00CE2F10"/>
    <w:rsid w:val="00CE44A8"/>
    <w:rsid w:val="00CE48DA"/>
    <w:rsid w:val="00CE719C"/>
    <w:rsid w:val="00CE7CB9"/>
    <w:rsid w:val="00CE7E5C"/>
    <w:rsid w:val="00CF2E8A"/>
    <w:rsid w:val="00CF4A1A"/>
    <w:rsid w:val="00CF5611"/>
    <w:rsid w:val="00CF572A"/>
    <w:rsid w:val="00CF6A3D"/>
    <w:rsid w:val="00CF6E6D"/>
    <w:rsid w:val="00CF6F7C"/>
    <w:rsid w:val="00D0101B"/>
    <w:rsid w:val="00D0136E"/>
    <w:rsid w:val="00D029C1"/>
    <w:rsid w:val="00D05D10"/>
    <w:rsid w:val="00D11347"/>
    <w:rsid w:val="00D13F59"/>
    <w:rsid w:val="00D1457B"/>
    <w:rsid w:val="00D20397"/>
    <w:rsid w:val="00D20867"/>
    <w:rsid w:val="00D21BB5"/>
    <w:rsid w:val="00D223D9"/>
    <w:rsid w:val="00D2266C"/>
    <w:rsid w:val="00D228E2"/>
    <w:rsid w:val="00D22B6E"/>
    <w:rsid w:val="00D26424"/>
    <w:rsid w:val="00D2721C"/>
    <w:rsid w:val="00D309B5"/>
    <w:rsid w:val="00D30A3C"/>
    <w:rsid w:val="00D317E8"/>
    <w:rsid w:val="00D3266A"/>
    <w:rsid w:val="00D3304D"/>
    <w:rsid w:val="00D33642"/>
    <w:rsid w:val="00D33892"/>
    <w:rsid w:val="00D34532"/>
    <w:rsid w:val="00D34710"/>
    <w:rsid w:val="00D34EA7"/>
    <w:rsid w:val="00D363A5"/>
    <w:rsid w:val="00D4000B"/>
    <w:rsid w:val="00D40C82"/>
    <w:rsid w:val="00D41B60"/>
    <w:rsid w:val="00D45171"/>
    <w:rsid w:val="00D456D0"/>
    <w:rsid w:val="00D47C9C"/>
    <w:rsid w:val="00D5120B"/>
    <w:rsid w:val="00D524B6"/>
    <w:rsid w:val="00D541C2"/>
    <w:rsid w:val="00D552D9"/>
    <w:rsid w:val="00D571D6"/>
    <w:rsid w:val="00D61638"/>
    <w:rsid w:val="00D6252D"/>
    <w:rsid w:val="00D62581"/>
    <w:rsid w:val="00D625C7"/>
    <w:rsid w:val="00D663E0"/>
    <w:rsid w:val="00D75A88"/>
    <w:rsid w:val="00D7660D"/>
    <w:rsid w:val="00D805B5"/>
    <w:rsid w:val="00D80F07"/>
    <w:rsid w:val="00D8128D"/>
    <w:rsid w:val="00D8291F"/>
    <w:rsid w:val="00D86710"/>
    <w:rsid w:val="00D8672C"/>
    <w:rsid w:val="00D86770"/>
    <w:rsid w:val="00D91343"/>
    <w:rsid w:val="00D92A21"/>
    <w:rsid w:val="00D937A9"/>
    <w:rsid w:val="00D94B2B"/>
    <w:rsid w:val="00D9531C"/>
    <w:rsid w:val="00D9613D"/>
    <w:rsid w:val="00D9656E"/>
    <w:rsid w:val="00D97409"/>
    <w:rsid w:val="00D97EBF"/>
    <w:rsid w:val="00DA053B"/>
    <w:rsid w:val="00DA1340"/>
    <w:rsid w:val="00DA2238"/>
    <w:rsid w:val="00DA2B78"/>
    <w:rsid w:val="00DA3E90"/>
    <w:rsid w:val="00DA5EA5"/>
    <w:rsid w:val="00DA6131"/>
    <w:rsid w:val="00DB12DA"/>
    <w:rsid w:val="00DB1E57"/>
    <w:rsid w:val="00DB3383"/>
    <w:rsid w:val="00DB36AD"/>
    <w:rsid w:val="00DB414A"/>
    <w:rsid w:val="00DC11B2"/>
    <w:rsid w:val="00DC154A"/>
    <w:rsid w:val="00DC1F20"/>
    <w:rsid w:val="00DC63A4"/>
    <w:rsid w:val="00DC6F5E"/>
    <w:rsid w:val="00DC7EB6"/>
    <w:rsid w:val="00DD0F81"/>
    <w:rsid w:val="00DD2BE0"/>
    <w:rsid w:val="00DD4431"/>
    <w:rsid w:val="00DD4A50"/>
    <w:rsid w:val="00DD55A4"/>
    <w:rsid w:val="00DD68E9"/>
    <w:rsid w:val="00DD6E11"/>
    <w:rsid w:val="00DE0378"/>
    <w:rsid w:val="00DE0468"/>
    <w:rsid w:val="00DE23BA"/>
    <w:rsid w:val="00DE2B8F"/>
    <w:rsid w:val="00DE481C"/>
    <w:rsid w:val="00DF01CA"/>
    <w:rsid w:val="00DF0689"/>
    <w:rsid w:val="00DF1D71"/>
    <w:rsid w:val="00DF397E"/>
    <w:rsid w:val="00DF51FC"/>
    <w:rsid w:val="00E00D00"/>
    <w:rsid w:val="00E01BEC"/>
    <w:rsid w:val="00E030AC"/>
    <w:rsid w:val="00E076F2"/>
    <w:rsid w:val="00E07738"/>
    <w:rsid w:val="00E10023"/>
    <w:rsid w:val="00E10035"/>
    <w:rsid w:val="00E14195"/>
    <w:rsid w:val="00E179BE"/>
    <w:rsid w:val="00E20601"/>
    <w:rsid w:val="00E21196"/>
    <w:rsid w:val="00E22FDB"/>
    <w:rsid w:val="00E24A75"/>
    <w:rsid w:val="00E2597B"/>
    <w:rsid w:val="00E26EA2"/>
    <w:rsid w:val="00E27C75"/>
    <w:rsid w:val="00E3169B"/>
    <w:rsid w:val="00E31EF8"/>
    <w:rsid w:val="00E321CB"/>
    <w:rsid w:val="00E32F4E"/>
    <w:rsid w:val="00E3316F"/>
    <w:rsid w:val="00E33376"/>
    <w:rsid w:val="00E34844"/>
    <w:rsid w:val="00E34D0A"/>
    <w:rsid w:val="00E35306"/>
    <w:rsid w:val="00E40EBC"/>
    <w:rsid w:val="00E4101C"/>
    <w:rsid w:val="00E414CD"/>
    <w:rsid w:val="00E41BD8"/>
    <w:rsid w:val="00E44567"/>
    <w:rsid w:val="00E44F9E"/>
    <w:rsid w:val="00E45345"/>
    <w:rsid w:val="00E464D8"/>
    <w:rsid w:val="00E468D1"/>
    <w:rsid w:val="00E4733D"/>
    <w:rsid w:val="00E47EF8"/>
    <w:rsid w:val="00E51CF3"/>
    <w:rsid w:val="00E53BD2"/>
    <w:rsid w:val="00E56171"/>
    <w:rsid w:val="00E57166"/>
    <w:rsid w:val="00E6044F"/>
    <w:rsid w:val="00E630BE"/>
    <w:rsid w:val="00E6464C"/>
    <w:rsid w:val="00E654F2"/>
    <w:rsid w:val="00E6573B"/>
    <w:rsid w:val="00E65AA2"/>
    <w:rsid w:val="00E66004"/>
    <w:rsid w:val="00E70FF0"/>
    <w:rsid w:val="00E72448"/>
    <w:rsid w:val="00E726F2"/>
    <w:rsid w:val="00E732C4"/>
    <w:rsid w:val="00E73E62"/>
    <w:rsid w:val="00E74ACE"/>
    <w:rsid w:val="00E75084"/>
    <w:rsid w:val="00E813E4"/>
    <w:rsid w:val="00E81C15"/>
    <w:rsid w:val="00E83A54"/>
    <w:rsid w:val="00E8444F"/>
    <w:rsid w:val="00E86513"/>
    <w:rsid w:val="00E86D8E"/>
    <w:rsid w:val="00E910F4"/>
    <w:rsid w:val="00E94CA8"/>
    <w:rsid w:val="00E95B38"/>
    <w:rsid w:val="00EA02BC"/>
    <w:rsid w:val="00EA1DF3"/>
    <w:rsid w:val="00EA2C57"/>
    <w:rsid w:val="00EA39F4"/>
    <w:rsid w:val="00EA3F46"/>
    <w:rsid w:val="00EA6BD0"/>
    <w:rsid w:val="00EA791F"/>
    <w:rsid w:val="00EB05AA"/>
    <w:rsid w:val="00EB158F"/>
    <w:rsid w:val="00EB2F8F"/>
    <w:rsid w:val="00EB3157"/>
    <w:rsid w:val="00EB3839"/>
    <w:rsid w:val="00EB4044"/>
    <w:rsid w:val="00EB66F9"/>
    <w:rsid w:val="00EC07E8"/>
    <w:rsid w:val="00EC0895"/>
    <w:rsid w:val="00EC0D8A"/>
    <w:rsid w:val="00EC1CED"/>
    <w:rsid w:val="00EC2D56"/>
    <w:rsid w:val="00EC42EB"/>
    <w:rsid w:val="00EC65CD"/>
    <w:rsid w:val="00ED1818"/>
    <w:rsid w:val="00ED2949"/>
    <w:rsid w:val="00ED3246"/>
    <w:rsid w:val="00ED5C90"/>
    <w:rsid w:val="00ED6F29"/>
    <w:rsid w:val="00ED70A2"/>
    <w:rsid w:val="00ED775E"/>
    <w:rsid w:val="00EE2180"/>
    <w:rsid w:val="00EE458B"/>
    <w:rsid w:val="00EE4595"/>
    <w:rsid w:val="00EE507E"/>
    <w:rsid w:val="00EE5D5D"/>
    <w:rsid w:val="00EE7356"/>
    <w:rsid w:val="00EE7CD0"/>
    <w:rsid w:val="00EF1123"/>
    <w:rsid w:val="00EF15A7"/>
    <w:rsid w:val="00EF243E"/>
    <w:rsid w:val="00EF43F6"/>
    <w:rsid w:val="00EF5468"/>
    <w:rsid w:val="00EF5D5B"/>
    <w:rsid w:val="00EF66C4"/>
    <w:rsid w:val="00F005E2"/>
    <w:rsid w:val="00F008F2"/>
    <w:rsid w:val="00F0568F"/>
    <w:rsid w:val="00F062A7"/>
    <w:rsid w:val="00F0632A"/>
    <w:rsid w:val="00F11C61"/>
    <w:rsid w:val="00F13047"/>
    <w:rsid w:val="00F14940"/>
    <w:rsid w:val="00F166E2"/>
    <w:rsid w:val="00F17F35"/>
    <w:rsid w:val="00F2230B"/>
    <w:rsid w:val="00F24FB0"/>
    <w:rsid w:val="00F303D6"/>
    <w:rsid w:val="00F30AE3"/>
    <w:rsid w:val="00F3324D"/>
    <w:rsid w:val="00F36084"/>
    <w:rsid w:val="00F36FDC"/>
    <w:rsid w:val="00F41164"/>
    <w:rsid w:val="00F4261A"/>
    <w:rsid w:val="00F431BB"/>
    <w:rsid w:val="00F43C40"/>
    <w:rsid w:val="00F43E0D"/>
    <w:rsid w:val="00F459C0"/>
    <w:rsid w:val="00F51A4D"/>
    <w:rsid w:val="00F525BC"/>
    <w:rsid w:val="00F56706"/>
    <w:rsid w:val="00F61EC6"/>
    <w:rsid w:val="00F6205F"/>
    <w:rsid w:val="00F6523E"/>
    <w:rsid w:val="00F65E23"/>
    <w:rsid w:val="00F670C4"/>
    <w:rsid w:val="00F73060"/>
    <w:rsid w:val="00F7320F"/>
    <w:rsid w:val="00F764E0"/>
    <w:rsid w:val="00F81251"/>
    <w:rsid w:val="00F81D55"/>
    <w:rsid w:val="00F82723"/>
    <w:rsid w:val="00F82B4F"/>
    <w:rsid w:val="00F835F4"/>
    <w:rsid w:val="00F9078D"/>
    <w:rsid w:val="00F920AC"/>
    <w:rsid w:val="00F97621"/>
    <w:rsid w:val="00FA1A68"/>
    <w:rsid w:val="00FA762B"/>
    <w:rsid w:val="00FA7CEB"/>
    <w:rsid w:val="00FB0C0D"/>
    <w:rsid w:val="00FB16CF"/>
    <w:rsid w:val="00FB181C"/>
    <w:rsid w:val="00FB33CD"/>
    <w:rsid w:val="00FB35B5"/>
    <w:rsid w:val="00FB5E37"/>
    <w:rsid w:val="00FB76CA"/>
    <w:rsid w:val="00FC010F"/>
    <w:rsid w:val="00FC0D0E"/>
    <w:rsid w:val="00FC13E6"/>
    <w:rsid w:val="00FC1815"/>
    <w:rsid w:val="00FC2308"/>
    <w:rsid w:val="00FC265D"/>
    <w:rsid w:val="00FC40E0"/>
    <w:rsid w:val="00FC41EF"/>
    <w:rsid w:val="00FC4F2D"/>
    <w:rsid w:val="00FC5340"/>
    <w:rsid w:val="00FC6334"/>
    <w:rsid w:val="00FC7882"/>
    <w:rsid w:val="00FD32A1"/>
    <w:rsid w:val="00FD346E"/>
    <w:rsid w:val="00FD3985"/>
    <w:rsid w:val="00FD611A"/>
    <w:rsid w:val="00FD7011"/>
    <w:rsid w:val="00FD718D"/>
    <w:rsid w:val="00FD72FB"/>
    <w:rsid w:val="00FD75C7"/>
    <w:rsid w:val="00FE0A46"/>
    <w:rsid w:val="00FE313D"/>
    <w:rsid w:val="00FE3B8D"/>
    <w:rsid w:val="00FE6170"/>
    <w:rsid w:val="00FE69A8"/>
    <w:rsid w:val="00FE765E"/>
    <w:rsid w:val="00FF0722"/>
    <w:rsid w:val="00FF13C3"/>
    <w:rsid w:val="00FF2304"/>
    <w:rsid w:val="00FF3C72"/>
    <w:rsid w:val="00FF4D43"/>
    <w:rsid w:val="00FF5E55"/>
    <w:rsid w:val="00FF5EE1"/>
    <w:rsid w:val="00FF649A"/>
    <w:rsid w:val="00FF755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v:fill color="white" on="f"/>
      <v:stroke weight=".35pt"/>
    </o:shapedefaults>
    <o:shapelayout v:ext="edit">
      <o:idmap v:ext="edit" data="1"/>
    </o:shapelayout>
  </w:shapeDefaults>
  <w:decimalSymbol w:val="."/>
  <w:listSeparator w:val=","/>
  <w14:docId w14:val="700A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index heading" w:uiPriority="0"/>
    <w:lsdException w:name="caption" w:uiPriority="35" w:qFormat="1"/>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Classic 2" w:uiPriority="0"/>
    <w:lsdException w:name="Table Classic 3" w:uiPriority="0"/>
    <w:lsdException w:name="Table Classic 4"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41"/>
    <w:pPr>
      <w:spacing w:after="120"/>
    </w:pPr>
    <w:rPr>
      <w:rFonts w:ascii="Arial" w:eastAsia="Times New Roman" w:hAnsi="Arial"/>
      <w:sz w:val="24"/>
      <w:szCs w:val="24"/>
    </w:rPr>
  </w:style>
  <w:style w:type="paragraph" w:styleId="Heading1">
    <w:name w:val="heading 1"/>
    <w:basedOn w:val="Normal"/>
    <w:next w:val="Normal"/>
    <w:link w:val="Heading1Char"/>
    <w:qFormat/>
    <w:rsid w:val="006D7FB6"/>
    <w:pPr>
      <w:keepNext/>
      <w:numPr>
        <w:numId w:val="23"/>
      </w:numPr>
      <w:spacing w:before="240"/>
      <w:outlineLvl w:val="0"/>
    </w:pPr>
    <w:rPr>
      <w:rFonts w:cs="Arial"/>
      <w:b/>
      <w:bCs/>
      <w:kern w:val="32"/>
      <w:sz w:val="32"/>
      <w:szCs w:val="32"/>
    </w:rPr>
  </w:style>
  <w:style w:type="paragraph" w:styleId="Heading2">
    <w:name w:val="heading 2"/>
    <w:basedOn w:val="Normal"/>
    <w:next w:val="Normal"/>
    <w:link w:val="Heading2Char"/>
    <w:qFormat/>
    <w:rsid w:val="00CF6F7C"/>
    <w:pPr>
      <w:keepNext/>
      <w:numPr>
        <w:ilvl w:val="1"/>
        <w:numId w:val="23"/>
      </w:numPr>
      <w:spacing w:before="200"/>
      <w:outlineLvl w:val="1"/>
    </w:pPr>
    <w:rPr>
      <w:rFonts w:cs="Arial"/>
      <w:b/>
      <w:bCs/>
      <w:i/>
      <w:iCs/>
      <w:sz w:val="28"/>
      <w:szCs w:val="28"/>
    </w:rPr>
  </w:style>
  <w:style w:type="paragraph" w:styleId="Heading3">
    <w:name w:val="heading 3"/>
    <w:basedOn w:val="Normal"/>
    <w:next w:val="Normal"/>
    <w:link w:val="Heading3Char"/>
    <w:qFormat/>
    <w:rsid w:val="005D38E9"/>
    <w:pPr>
      <w:keepNext/>
      <w:keepLines/>
      <w:numPr>
        <w:ilvl w:val="2"/>
        <w:numId w:val="23"/>
      </w:numPr>
      <w:spacing w:before="200" w:after="60"/>
      <w:outlineLvl w:val="2"/>
    </w:pPr>
    <w:rPr>
      <w:b/>
      <w:bCs/>
      <w:sz w:val="26"/>
    </w:rPr>
  </w:style>
  <w:style w:type="paragraph" w:styleId="Heading4">
    <w:name w:val="heading 4"/>
    <w:basedOn w:val="Normal"/>
    <w:next w:val="Normal"/>
    <w:link w:val="Heading4Char"/>
    <w:qFormat/>
    <w:rsid w:val="00B970AE"/>
    <w:pPr>
      <w:keepNext/>
      <w:numPr>
        <w:ilvl w:val="3"/>
        <w:numId w:val="23"/>
      </w:numPr>
      <w:spacing w:before="240" w:after="0"/>
      <w:outlineLvl w:val="3"/>
    </w:pPr>
    <w:rPr>
      <w:b/>
      <w:bCs/>
      <w:i/>
      <w:szCs w:val="28"/>
    </w:rPr>
  </w:style>
  <w:style w:type="paragraph" w:styleId="Heading5">
    <w:name w:val="heading 5"/>
    <w:basedOn w:val="Normal"/>
    <w:next w:val="Normal"/>
    <w:link w:val="Heading5Char"/>
    <w:unhideWhenUsed/>
    <w:qFormat/>
    <w:rsid w:val="00EB05AA"/>
    <w:pPr>
      <w:numPr>
        <w:ilvl w:val="4"/>
        <w:numId w:val="23"/>
      </w:numPr>
      <w:overflowPunct w:val="0"/>
      <w:autoSpaceDE w:val="0"/>
      <w:autoSpaceDN w:val="0"/>
      <w:adjustRightInd w:val="0"/>
      <w:spacing w:before="240" w:after="60"/>
      <w:ind w:right="624"/>
      <w:outlineLvl w:val="4"/>
    </w:pPr>
    <w:rPr>
      <w:rFonts w:ascii="Times New Roman" w:hAnsi="Times New Roman"/>
      <w:sz w:val="28"/>
      <w:szCs w:val="20"/>
    </w:rPr>
  </w:style>
  <w:style w:type="paragraph" w:styleId="Heading6">
    <w:name w:val="heading 6"/>
    <w:basedOn w:val="Normal"/>
    <w:next w:val="Normal"/>
    <w:link w:val="Heading6Char"/>
    <w:qFormat/>
    <w:rsid w:val="00A04BE9"/>
    <w:pPr>
      <w:numPr>
        <w:ilvl w:val="5"/>
        <w:numId w:val="23"/>
      </w:numPr>
      <w:tabs>
        <w:tab w:val="num" w:pos="1152"/>
      </w:tabs>
      <w:spacing w:before="240" w:after="60"/>
      <w:outlineLvl w:val="5"/>
    </w:pPr>
    <w:rPr>
      <w:rFonts w:ascii="Times New Roman" w:hAnsi="Times New Roman"/>
      <w:i/>
      <w:szCs w:val="20"/>
      <w:lang w:val="de-DE" w:eastAsia="en-US"/>
    </w:rPr>
  </w:style>
  <w:style w:type="paragraph" w:styleId="Heading7">
    <w:name w:val="heading 7"/>
    <w:basedOn w:val="Normal"/>
    <w:next w:val="Normal"/>
    <w:link w:val="Heading7Char"/>
    <w:qFormat/>
    <w:rsid w:val="00A04BE9"/>
    <w:pPr>
      <w:numPr>
        <w:ilvl w:val="6"/>
        <w:numId w:val="23"/>
      </w:numPr>
      <w:tabs>
        <w:tab w:val="num" w:pos="1296"/>
      </w:tabs>
      <w:spacing w:before="240" w:after="60"/>
      <w:outlineLvl w:val="6"/>
    </w:pPr>
    <w:rPr>
      <w:sz w:val="28"/>
      <w:szCs w:val="20"/>
      <w:lang w:val="de-DE" w:eastAsia="en-US"/>
    </w:rPr>
  </w:style>
  <w:style w:type="paragraph" w:styleId="Heading8">
    <w:name w:val="heading 8"/>
    <w:basedOn w:val="Normal"/>
    <w:next w:val="Normal"/>
    <w:link w:val="Heading8Char"/>
    <w:qFormat/>
    <w:rsid w:val="00A04BE9"/>
    <w:pPr>
      <w:numPr>
        <w:ilvl w:val="7"/>
        <w:numId w:val="23"/>
      </w:numPr>
      <w:tabs>
        <w:tab w:val="num" w:pos="1440"/>
      </w:tabs>
      <w:spacing w:before="240" w:after="60"/>
      <w:outlineLvl w:val="7"/>
    </w:pPr>
    <w:rPr>
      <w:i/>
      <w:sz w:val="28"/>
      <w:szCs w:val="20"/>
      <w:lang w:val="de-DE" w:eastAsia="en-US"/>
    </w:rPr>
  </w:style>
  <w:style w:type="paragraph" w:styleId="Heading9">
    <w:name w:val="heading 9"/>
    <w:basedOn w:val="Normal"/>
    <w:next w:val="Normal"/>
    <w:link w:val="Heading9Char"/>
    <w:qFormat/>
    <w:rsid w:val="00A04BE9"/>
    <w:pPr>
      <w:numPr>
        <w:ilvl w:val="8"/>
        <w:numId w:val="23"/>
      </w:numPr>
      <w:tabs>
        <w:tab w:val="num" w:pos="1584"/>
      </w:tabs>
      <w:spacing w:before="240" w:after="60"/>
      <w:outlineLvl w:val="8"/>
    </w:pPr>
    <w:rPr>
      <w:b/>
      <w:i/>
      <w:sz w:val="18"/>
      <w:szCs w:val="20"/>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F6F7C"/>
    <w:rPr>
      <w:rFonts w:ascii="Arial" w:eastAsia="Times New Roman" w:hAnsi="Arial" w:cs="Arial"/>
      <w:b/>
      <w:bCs/>
      <w:kern w:val="32"/>
      <w:sz w:val="32"/>
      <w:szCs w:val="32"/>
    </w:rPr>
  </w:style>
  <w:style w:type="character" w:customStyle="1" w:styleId="Heading2Char">
    <w:name w:val="Heading 2 Char"/>
    <w:link w:val="Heading2"/>
    <w:rsid w:val="00CF6F7C"/>
    <w:rPr>
      <w:rFonts w:ascii="Arial" w:eastAsia="Times New Roman" w:hAnsi="Arial" w:cs="Arial"/>
      <w:b/>
      <w:bCs/>
      <w:i/>
      <w:iCs/>
      <w:sz w:val="28"/>
      <w:szCs w:val="28"/>
    </w:rPr>
  </w:style>
  <w:style w:type="character" w:customStyle="1" w:styleId="Heading3Char">
    <w:name w:val="Heading 3 Char"/>
    <w:link w:val="Heading3"/>
    <w:rsid w:val="005D38E9"/>
    <w:rPr>
      <w:rFonts w:ascii="Arial" w:eastAsia="Times New Roman" w:hAnsi="Arial"/>
      <w:b/>
      <w:bCs/>
      <w:sz w:val="26"/>
      <w:szCs w:val="24"/>
    </w:rPr>
  </w:style>
  <w:style w:type="character" w:customStyle="1" w:styleId="Heading4Char">
    <w:name w:val="Heading 4 Char"/>
    <w:link w:val="Heading4"/>
    <w:rsid w:val="00B970AE"/>
    <w:rPr>
      <w:rFonts w:ascii="Arial" w:eastAsia="Times New Roman" w:hAnsi="Arial"/>
      <w:b/>
      <w:bCs/>
      <w:i/>
      <w:sz w:val="24"/>
      <w:szCs w:val="28"/>
    </w:rPr>
  </w:style>
  <w:style w:type="paragraph" w:styleId="BalloonText">
    <w:name w:val="Balloon Text"/>
    <w:basedOn w:val="Normal"/>
    <w:link w:val="BalloonTextChar"/>
    <w:semiHidden/>
    <w:unhideWhenUsed/>
    <w:rsid w:val="00925363"/>
    <w:rPr>
      <w:rFonts w:ascii="Tahoma" w:hAnsi="Tahoma" w:cs="Tahoma"/>
      <w:sz w:val="16"/>
      <w:szCs w:val="16"/>
    </w:rPr>
  </w:style>
  <w:style w:type="character" w:customStyle="1" w:styleId="BalloonTextChar">
    <w:name w:val="Balloon Text Char"/>
    <w:link w:val="BalloonText"/>
    <w:uiPriority w:val="99"/>
    <w:semiHidden/>
    <w:rsid w:val="00925363"/>
    <w:rPr>
      <w:rFonts w:ascii="Tahoma" w:eastAsia="Times New Roman" w:hAnsi="Tahoma" w:cs="Tahoma"/>
      <w:sz w:val="16"/>
      <w:szCs w:val="16"/>
      <w:lang w:eastAsia="sv-SE"/>
    </w:rPr>
  </w:style>
  <w:style w:type="paragraph" w:customStyle="1" w:styleId="Innehllsfrteckningsrubrik1">
    <w:name w:val="Innehållsförteckningsrubrik1"/>
    <w:basedOn w:val="Heading1"/>
    <w:next w:val="Normal"/>
    <w:uiPriority w:val="39"/>
    <w:unhideWhenUsed/>
    <w:qFormat/>
    <w:rsid w:val="00865CF8"/>
    <w:pPr>
      <w:keepLines/>
      <w:spacing w:before="480" w:after="0" w:line="276" w:lineRule="auto"/>
      <w:outlineLvl w:val="9"/>
    </w:pPr>
    <w:rPr>
      <w:rFonts w:ascii="Cambria" w:hAnsi="Cambria" w:cs="Times New Roman"/>
      <w:color w:val="365F91"/>
      <w:kern w:val="0"/>
      <w:sz w:val="28"/>
      <w:szCs w:val="28"/>
      <w:lang w:eastAsia="en-US"/>
    </w:rPr>
  </w:style>
  <w:style w:type="paragraph" w:styleId="Footer">
    <w:name w:val="footer"/>
    <w:basedOn w:val="Normal"/>
    <w:link w:val="FooterChar"/>
    <w:unhideWhenUsed/>
    <w:rsid w:val="00865CF8"/>
    <w:pPr>
      <w:tabs>
        <w:tab w:val="center" w:pos="4536"/>
        <w:tab w:val="right" w:pos="9072"/>
      </w:tabs>
    </w:pPr>
  </w:style>
  <w:style w:type="character" w:customStyle="1" w:styleId="FooterChar">
    <w:name w:val="Footer Char"/>
    <w:link w:val="Footer"/>
    <w:uiPriority w:val="99"/>
    <w:rsid w:val="00865CF8"/>
    <w:rPr>
      <w:rFonts w:ascii="Arial" w:eastAsia="Times New Roman" w:hAnsi="Arial" w:cs="Times New Roman"/>
      <w:szCs w:val="24"/>
      <w:lang w:eastAsia="sv-SE"/>
    </w:rPr>
  </w:style>
  <w:style w:type="paragraph" w:styleId="Index1">
    <w:name w:val="index 1"/>
    <w:basedOn w:val="Normal"/>
    <w:next w:val="Normal"/>
    <w:autoRedefine/>
    <w:semiHidden/>
    <w:unhideWhenUsed/>
    <w:rsid w:val="00CC1B64"/>
    <w:pPr>
      <w:ind w:left="220" w:hanging="220"/>
    </w:pPr>
  </w:style>
  <w:style w:type="paragraph" w:styleId="IndexHeading">
    <w:name w:val="index heading"/>
    <w:basedOn w:val="Normal"/>
    <w:next w:val="Index1"/>
    <w:rsid w:val="00CC1B64"/>
    <w:rPr>
      <w:rFonts w:ascii="Times New Roman" w:hAnsi="Times New Roman"/>
    </w:rPr>
  </w:style>
  <w:style w:type="table" w:styleId="TableGrid">
    <w:name w:val="Table Grid"/>
    <w:basedOn w:val="TableNormal"/>
    <w:uiPriority w:val="59"/>
    <w:rsid w:val="005E76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571B0B"/>
    <w:pPr>
      <w:spacing w:before="240" w:after="60"/>
      <w:outlineLvl w:val="0"/>
    </w:pPr>
    <w:rPr>
      <w:rFonts w:cs="Arial"/>
      <w:b/>
      <w:bCs/>
      <w:kern w:val="28"/>
      <w:sz w:val="32"/>
      <w:szCs w:val="32"/>
    </w:rPr>
  </w:style>
  <w:style w:type="character" w:styleId="PageNumber">
    <w:name w:val="page number"/>
    <w:basedOn w:val="DefaultParagraphFont"/>
    <w:rsid w:val="00B94CC9"/>
  </w:style>
  <w:style w:type="paragraph" w:customStyle="1" w:styleId="AdressradAbilia">
    <w:name w:val="Adressrad–Abilia"/>
    <w:basedOn w:val="Normal"/>
    <w:qFormat/>
    <w:rsid w:val="00A77787"/>
    <w:pPr>
      <w:spacing w:after="0" w:line="250" w:lineRule="exact"/>
    </w:pPr>
    <w:rPr>
      <w:rFonts w:eastAsia="Cambria"/>
      <w:sz w:val="14"/>
      <w:lang w:eastAsia="en-US"/>
    </w:rPr>
  </w:style>
  <w:style w:type="paragraph" w:styleId="Header">
    <w:name w:val="header"/>
    <w:basedOn w:val="Normal"/>
    <w:link w:val="HeaderChar"/>
    <w:uiPriority w:val="99"/>
    <w:unhideWhenUsed/>
    <w:rsid w:val="00A77787"/>
    <w:pPr>
      <w:tabs>
        <w:tab w:val="center" w:pos="4536"/>
        <w:tab w:val="right" w:pos="9072"/>
      </w:tabs>
    </w:pPr>
  </w:style>
  <w:style w:type="character" w:customStyle="1" w:styleId="HeaderChar">
    <w:name w:val="Header Char"/>
    <w:link w:val="Header"/>
    <w:uiPriority w:val="99"/>
    <w:rsid w:val="00A77787"/>
    <w:rPr>
      <w:rFonts w:ascii="Times New Roman" w:eastAsia="Times New Roman" w:hAnsi="Times New Roman"/>
      <w:sz w:val="28"/>
      <w:szCs w:val="24"/>
      <w:lang w:val="sv-SE" w:eastAsia="sv-SE"/>
    </w:rPr>
  </w:style>
  <w:style w:type="paragraph" w:styleId="TOCHeading">
    <w:name w:val="TOC Heading"/>
    <w:basedOn w:val="Heading1"/>
    <w:next w:val="Normal"/>
    <w:uiPriority w:val="39"/>
    <w:semiHidden/>
    <w:unhideWhenUsed/>
    <w:qFormat/>
    <w:rsid w:val="00CF6F7C"/>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qFormat/>
    <w:rsid w:val="00A24C53"/>
    <w:pPr>
      <w:tabs>
        <w:tab w:val="right" w:leader="dot" w:pos="9771"/>
      </w:tabs>
      <w:spacing w:after="100"/>
    </w:pPr>
  </w:style>
  <w:style w:type="character" w:styleId="Hyperlink">
    <w:name w:val="Hyperlink"/>
    <w:uiPriority w:val="99"/>
    <w:unhideWhenUsed/>
    <w:rsid w:val="00CF6F7C"/>
    <w:rPr>
      <w:color w:val="0000FF"/>
      <w:u w:val="single"/>
    </w:rPr>
  </w:style>
  <w:style w:type="paragraph" w:styleId="TOC2">
    <w:name w:val="toc 2"/>
    <w:basedOn w:val="Normal"/>
    <w:next w:val="Normal"/>
    <w:autoRedefine/>
    <w:uiPriority w:val="39"/>
    <w:unhideWhenUsed/>
    <w:qFormat/>
    <w:rsid w:val="00A24C53"/>
    <w:pPr>
      <w:tabs>
        <w:tab w:val="right" w:leader="dot" w:pos="9771"/>
      </w:tabs>
      <w:spacing w:after="80"/>
      <w:ind w:left="221"/>
    </w:pPr>
  </w:style>
  <w:style w:type="paragraph" w:styleId="ListParagraph">
    <w:name w:val="List Paragraph"/>
    <w:basedOn w:val="Normal"/>
    <w:uiPriority w:val="34"/>
    <w:qFormat/>
    <w:rsid w:val="00E34844"/>
    <w:pPr>
      <w:ind w:left="720"/>
      <w:contextualSpacing/>
    </w:pPr>
  </w:style>
  <w:style w:type="character" w:customStyle="1" w:styleId="Heading5Char">
    <w:name w:val="Heading 5 Char"/>
    <w:basedOn w:val="DefaultParagraphFont"/>
    <w:link w:val="Heading5"/>
    <w:semiHidden/>
    <w:rsid w:val="00EB05AA"/>
    <w:rPr>
      <w:rFonts w:ascii="Times New Roman" w:eastAsia="Times New Roman" w:hAnsi="Times New Roman"/>
      <w:sz w:val="28"/>
    </w:rPr>
  </w:style>
  <w:style w:type="character" w:styleId="FollowedHyperlink">
    <w:name w:val="FollowedHyperlink"/>
    <w:basedOn w:val="DefaultParagraphFont"/>
    <w:uiPriority w:val="99"/>
    <w:semiHidden/>
    <w:unhideWhenUsed/>
    <w:rsid w:val="00EB05AA"/>
    <w:rPr>
      <w:color w:val="800080" w:themeColor="followedHyperlink"/>
      <w:u w:val="single"/>
    </w:rPr>
  </w:style>
  <w:style w:type="paragraph" w:styleId="TOC3">
    <w:name w:val="toc 3"/>
    <w:basedOn w:val="Normal"/>
    <w:next w:val="Normal"/>
    <w:autoRedefine/>
    <w:unhideWhenUsed/>
    <w:qFormat/>
    <w:rsid w:val="00916D22"/>
    <w:pPr>
      <w:tabs>
        <w:tab w:val="right" w:leader="dot" w:pos="9060"/>
      </w:tabs>
      <w:spacing w:after="100"/>
      <w:ind w:left="440"/>
    </w:pPr>
    <w:rPr>
      <w:noProof/>
    </w:rPr>
  </w:style>
  <w:style w:type="character" w:customStyle="1" w:styleId="TitleChar">
    <w:name w:val="Title Char"/>
    <w:basedOn w:val="DefaultParagraphFont"/>
    <w:link w:val="Title"/>
    <w:rsid w:val="00571B0B"/>
    <w:rPr>
      <w:rFonts w:ascii="Arial" w:eastAsia="Times New Roman" w:hAnsi="Arial" w:cs="Arial"/>
      <w:b/>
      <w:bCs/>
      <w:kern w:val="28"/>
      <w:sz w:val="32"/>
      <w:szCs w:val="32"/>
    </w:rPr>
  </w:style>
  <w:style w:type="paragraph" w:styleId="BodyText">
    <w:name w:val="Body Text"/>
    <w:basedOn w:val="Normal"/>
    <w:link w:val="BodyTextChar"/>
    <w:unhideWhenUsed/>
    <w:rsid w:val="00EB05AA"/>
    <w:rPr>
      <w:rFonts w:ascii="Times New Roman" w:hAnsi="Times New Roman"/>
      <w:color w:val="000000"/>
      <w:sz w:val="28"/>
    </w:rPr>
  </w:style>
  <w:style w:type="character" w:customStyle="1" w:styleId="BodyTextChar">
    <w:name w:val="Body Text Char"/>
    <w:basedOn w:val="DefaultParagraphFont"/>
    <w:link w:val="BodyText"/>
    <w:rsid w:val="00EB05AA"/>
    <w:rPr>
      <w:rFonts w:ascii="Times New Roman" w:eastAsia="Times New Roman" w:hAnsi="Times New Roman"/>
      <w:color w:val="000000"/>
      <w:sz w:val="28"/>
      <w:szCs w:val="24"/>
    </w:rPr>
  </w:style>
  <w:style w:type="paragraph" w:styleId="BodyText2">
    <w:name w:val="Body Text 2"/>
    <w:basedOn w:val="Normal"/>
    <w:link w:val="BodyText2Char"/>
    <w:semiHidden/>
    <w:unhideWhenUsed/>
    <w:rsid w:val="00EB05AA"/>
    <w:rPr>
      <w:rFonts w:ascii="Times New Roman" w:hAnsi="Times New Roman"/>
      <w:color w:val="FF0000"/>
      <w:sz w:val="28"/>
    </w:rPr>
  </w:style>
  <w:style w:type="character" w:customStyle="1" w:styleId="BodyText2Char">
    <w:name w:val="Body Text 2 Char"/>
    <w:basedOn w:val="DefaultParagraphFont"/>
    <w:link w:val="BodyText2"/>
    <w:semiHidden/>
    <w:rsid w:val="00EB05AA"/>
    <w:rPr>
      <w:rFonts w:ascii="Times New Roman" w:eastAsia="Times New Roman" w:hAnsi="Times New Roman"/>
      <w:color w:val="FF0000"/>
      <w:sz w:val="28"/>
      <w:szCs w:val="24"/>
    </w:rPr>
  </w:style>
  <w:style w:type="paragraph" w:styleId="BodyTextIndent3">
    <w:name w:val="Body Text Indent 3"/>
    <w:basedOn w:val="Normal"/>
    <w:link w:val="BodyTextIndent3Char"/>
    <w:semiHidden/>
    <w:unhideWhenUsed/>
    <w:rsid w:val="00EB05AA"/>
    <w:pPr>
      <w:ind w:firstLine="1"/>
    </w:pPr>
    <w:rPr>
      <w:rFonts w:ascii="Times New Roman" w:hAnsi="Times New Roman"/>
      <w:sz w:val="28"/>
    </w:rPr>
  </w:style>
  <w:style w:type="character" w:customStyle="1" w:styleId="BodyTextIndent3Char">
    <w:name w:val="Body Text Indent 3 Char"/>
    <w:basedOn w:val="DefaultParagraphFont"/>
    <w:link w:val="BodyTextIndent3"/>
    <w:semiHidden/>
    <w:rsid w:val="00EB05AA"/>
    <w:rPr>
      <w:rFonts w:ascii="Times New Roman" w:eastAsia="Times New Roman" w:hAnsi="Times New Roman"/>
      <w:sz w:val="28"/>
      <w:szCs w:val="24"/>
    </w:rPr>
  </w:style>
  <w:style w:type="paragraph" w:styleId="BlockText">
    <w:name w:val="Block Text"/>
    <w:basedOn w:val="Normal"/>
    <w:semiHidden/>
    <w:unhideWhenUsed/>
    <w:rsid w:val="00EB05AA"/>
    <w:pPr>
      <w:overflowPunct w:val="0"/>
      <w:autoSpaceDE w:val="0"/>
      <w:autoSpaceDN w:val="0"/>
      <w:adjustRightInd w:val="0"/>
      <w:ind w:left="1304" w:right="624"/>
    </w:pPr>
    <w:rPr>
      <w:rFonts w:ascii="Times New Roman" w:hAnsi="Times New Roman"/>
      <w:sz w:val="28"/>
      <w:szCs w:val="20"/>
    </w:rPr>
  </w:style>
  <w:style w:type="paragraph" w:customStyle="1" w:styleId="FigurtextChar">
    <w:name w:val="Figurtext Char"/>
    <w:basedOn w:val="Normal"/>
    <w:rsid w:val="00EB05AA"/>
    <w:rPr>
      <w:rFonts w:ascii="Times New Roman" w:hAnsi="Times New Roman"/>
      <w:sz w:val="28"/>
    </w:rPr>
  </w:style>
  <w:style w:type="character" w:customStyle="1" w:styleId="Minrubrik1Char">
    <w:name w:val="Min rubrik 1 Char"/>
    <w:basedOn w:val="Heading1Char"/>
    <w:link w:val="Minrubrik1"/>
    <w:locked/>
    <w:rsid w:val="00EB05AA"/>
    <w:rPr>
      <w:rFonts w:ascii="Arial" w:eastAsia="Times New Roman" w:hAnsi="Arial" w:cs="Arial"/>
      <w:b/>
      <w:bCs/>
      <w:kern w:val="32"/>
      <w:sz w:val="40"/>
      <w:szCs w:val="32"/>
    </w:rPr>
  </w:style>
  <w:style w:type="paragraph" w:customStyle="1" w:styleId="Minrubrik1">
    <w:name w:val="Min rubrik 1"/>
    <w:basedOn w:val="Heading1"/>
    <w:link w:val="Minrubrik1Char"/>
    <w:rsid w:val="00EB05AA"/>
    <w:pPr>
      <w:spacing w:after="60"/>
    </w:pPr>
    <w:rPr>
      <w:sz w:val="40"/>
    </w:rPr>
  </w:style>
  <w:style w:type="character" w:customStyle="1" w:styleId="Minrubrik2Char">
    <w:name w:val="Min rubrik 2 Char"/>
    <w:basedOn w:val="Heading2Char"/>
    <w:link w:val="Minrubrik2"/>
    <w:locked/>
    <w:rsid w:val="00EB05AA"/>
    <w:rPr>
      <w:rFonts w:ascii="Arial" w:eastAsia="Times New Roman" w:hAnsi="Arial" w:cs="Arial"/>
      <w:b/>
      <w:bCs/>
      <w:i w:val="0"/>
      <w:iCs w:val="0"/>
      <w:sz w:val="36"/>
      <w:szCs w:val="28"/>
      <w:lang w:val="de-DE"/>
    </w:rPr>
  </w:style>
  <w:style w:type="paragraph" w:customStyle="1" w:styleId="Minrubrik2">
    <w:name w:val="Min rubrik 2"/>
    <w:basedOn w:val="Heading2"/>
    <w:link w:val="Minrubrik2Char"/>
    <w:rsid w:val="00EB05AA"/>
    <w:pPr>
      <w:spacing w:before="240" w:after="60"/>
    </w:pPr>
    <w:rPr>
      <w:i w:val="0"/>
      <w:iCs w:val="0"/>
      <w:sz w:val="36"/>
      <w:lang w:val="de-DE"/>
    </w:rPr>
  </w:style>
  <w:style w:type="paragraph" w:customStyle="1" w:styleId="RubrikInnehllsfrteck">
    <w:name w:val="Rubrik Innehållsförteck"/>
    <w:basedOn w:val="Title"/>
    <w:next w:val="Normal"/>
    <w:rsid w:val="00EB05AA"/>
    <w:rPr>
      <w:rFonts w:cs="Times New Roman"/>
      <w:bCs w:val="0"/>
      <w:sz w:val="36"/>
      <w:szCs w:val="20"/>
      <w:lang w:eastAsia="en-US"/>
    </w:rPr>
  </w:style>
  <w:style w:type="character" w:styleId="CommentReference">
    <w:name w:val="annotation reference"/>
    <w:basedOn w:val="DefaultParagraphFont"/>
    <w:uiPriority w:val="99"/>
    <w:semiHidden/>
    <w:unhideWhenUsed/>
    <w:rsid w:val="00B81256"/>
    <w:rPr>
      <w:sz w:val="16"/>
      <w:szCs w:val="16"/>
    </w:rPr>
  </w:style>
  <w:style w:type="paragraph" w:styleId="CommentText">
    <w:name w:val="annotation text"/>
    <w:basedOn w:val="Normal"/>
    <w:link w:val="CommentTextChar"/>
    <w:unhideWhenUsed/>
    <w:rsid w:val="00B81256"/>
    <w:rPr>
      <w:sz w:val="20"/>
      <w:szCs w:val="20"/>
    </w:rPr>
  </w:style>
  <w:style w:type="character" w:customStyle="1" w:styleId="CommentTextChar">
    <w:name w:val="Comment Text Char"/>
    <w:basedOn w:val="DefaultParagraphFont"/>
    <w:link w:val="CommentText"/>
    <w:rsid w:val="00B81256"/>
    <w:rPr>
      <w:rFonts w:ascii="Arial" w:eastAsia="Times New Roman" w:hAnsi="Arial"/>
    </w:rPr>
  </w:style>
  <w:style w:type="paragraph" w:styleId="CommentSubject">
    <w:name w:val="annotation subject"/>
    <w:basedOn w:val="CommentText"/>
    <w:next w:val="CommentText"/>
    <w:link w:val="CommentSubjectChar"/>
    <w:semiHidden/>
    <w:unhideWhenUsed/>
    <w:rsid w:val="00B81256"/>
    <w:rPr>
      <w:b/>
      <w:bCs/>
    </w:rPr>
  </w:style>
  <w:style w:type="character" w:customStyle="1" w:styleId="CommentSubjectChar">
    <w:name w:val="Comment Subject Char"/>
    <w:basedOn w:val="CommentTextChar"/>
    <w:link w:val="CommentSubject"/>
    <w:uiPriority w:val="99"/>
    <w:semiHidden/>
    <w:rsid w:val="00B81256"/>
    <w:rPr>
      <w:rFonts w:ascii="Arial" w:eastAsia="Times New Roman" w:hAnsi="Arial"/>
      <w:b/>
      <w:bCs/>
    </w:rPr>
  </w:style>
  <w:style w:type="paragraph" w:styleId="Revision">
    <w:name w:val="Revision"/>
    <w:hidden/>
    <w:uiPriority w:val="99"/>
    <w:semiHidden/>
    <w:rsid w:val="00B81256"/>
    <w:rPr>
      <w:rFonts w:ascii="Arial" w:eastAsia="Times New Roman" w:hAnsi="Arial"/>
      <w:sz w:val="22"/>
      <w:szCs w:val="24"/>
    </w:rPr>
  </w:style>
  <w:style w:type="paragraph" w:customStyle="1" w:styleId="Figurtext">
    <w:name w:val="Figurtext"/>
    <w:basedOn w:val="BodyText"/>
    <w:rsid w:val="00BA7EC7"/>
    <w:rPr>
      <w:color w:val="auto"/>
      <w:sz w:val="24"/>
      <w:szCs w:val="20"/>
      <w:lang w:val="en-US" w:eastAsia="en-US"/>
    </w:rPr>
  </w:style>
  <w:style w:type="paragraph" w:styleId="ListNumber">
    <w:name w:val="List Number"/>
    <w:basedOn w:val="Normal"/>
    <w:rsid w:val="00BA7EC7"/>
    <w:pPr>
      <w:numPr>
        <w:numId w:val="1"/>
      </w:numPr>
    </w:pPr>
    <w:rPr>
      <w:rFonts w:ascii="Times New Roman" w:hAnsi="Times New Roman"/>
      <w:szCs w:val="20"/>
      <w:lang w:val="en-US" w:eastAsia="en-US"/>
    </w:rPr>
  </w:style>
  <w:style w:type="paragraph" w:styleId="NormalWeb">
    <w:name w:val="Normal (Web)"/>
    <w:basedOn w:val="Normal"/>
    <w:uiPriority w:val="99"/>
    <w:semiHidden/>
    <w:unhideWhenUsed/>
    <w:rsid w:val="00AD50C2"/>
    <w:pPr>
      <w:spacing w:before="100" w:beforeAutospacing="1" w:after="100" w:afterAutospacing="1"/>
    </w:pPr>
    <w:rPr>
      <w:rFonts w:ascii="Times New Roman" w:eastAsiaTheme="minorEastAsia" w:hAnsi="Times New Roman"/>
    </w:rPr>
  </w:style>
  <w:style w:type="character" w:customStyle="1" w:styleId="shorttext">
    <w:name w:val="short_text"/>
    <w:basedOn w:val="DefaultParagraphFont"/>
    <w:rsid w:val="00225AC1"/>
  </w:style>
  <w:style w:type="character" w:customStyle="1" w:styleId="hps">
    <w:name w:val="hps"/>
    <w:basedOn w:val="DefaultParagraphFont"/>
    <w:rsid w:val="00225AC1"/>
  </w:style>
  <w:style w:type="character" w:customStyle="1" w:styleId="longtext">
    <w:name w:val="long_text"/>
    <w:basedOn w:val="DefaultParagraphFont"/>
    <w:rsid w:val="00225AC1"/>
  </w:style>
  <w:style w:type="numbering" w:customStyle="1" w:styleId="FormatmallPunktlista1">
    <w:name w:val="Formatmall Punktlista1"/>
    <w:basedOn w:val="NoList"/>
    <w:rsid w:val="006A7F22"/>
    <w:pPr>
      <w:numPr>
        <w:numId w:val="2"/>
      </w:numPr>
    </w:pPr>
  </w:style>
  <w:style w:type="character" w:customStyle="1" w:styleId="Heading6Char">
    <w:name w:val="Heading 6 Char"/>
    <w:basedOn w:val="DefaultParagraphFont"/>
    <w:link w:val="Heading6"/>
    <w:rsid w:val="00A04BE9"/>
    <w:rPr>
      <w:rFonts w:ascii="Times New Roman" w:eastAsia="Times New Roman" w:hAnsi="Times New Roman"/>
      <w:i/>
      <w:sz w:val="22"/>
      <w:lang w:val="de-DE" w:eastAsia="en-US"/>
    </w:rPr>
  </w:style>
  <w:style w:type="character" w:customStyle="1" w:styleId="Heading7Char">
    <w:name w:val="Heading 7 Char"/>
    <w:basedOn w:val="DefaultParagraphFont"/>
    <w:link w:val="Heading7"/>
    <w:rsid w:val="00A04BE9"/>
    <w:rPr>
      <w:rFonts w:ascii="Arial" w:eastAsia="Times New Roman" w:hAnsi="Arial"/>
      <w:sz w:val="28"/>
      <w:lang w:val="de-DE" w:eastAsia="en-US"/>
    </w:rPr>
  </w:style>
  <w:style w:type="character" w:customStyle="1" w:styleId="Heading8Char">
    <w:name w:val="Heading 8 Char"/>
    <w:basedOn w:val="DefaultParagraphFont"/>
    <w:link w:val="Heading8"/>
    <w:rsid w:val="00A04BE9"/>
    <w:rPr>
      <w:rFonts w:ascii="Arial" w:eastAsia="Times New Roman" w:hAnsi="Arial"/>
      <w:i/>
      <w:sz w:val="28"/>
      <w:lang w:val="de-DE" w:eastAsia="en-US"/>
    </w:rPr>
  </w:style>
  <w:style w:type="character" w:customStyle="1" w:styleId="Heading9Char">
    <w:name w:val="Heading 9 Char"/>
    <w:basedOn w:val="DefaultParagraphFont"/>
    <w:link w:val="Heading9"/>
    <w:rsid w:val="00A04BE9"/>
    <w:rPr>
      <w:rFonts w:ascii="Arial" w:eastAsia="Times New Roman" w:hAnsi="Arial"/>
      <w:b/>
      <w:i/>
      <w:sz w:val="18"/>
      <w:lang w:val="de-DE" w:eastAsia="en-US"/>
    </w:rPr>
  </w:style>
  <w:style w:type="paragraph" w:customStyle="1" w:styleId="Underrubrik1">
    <w:name w:val="Underrubrik 1"/>
    <w:basedOn w:val="Title"/>
    <w:rsid w:val="00A04BE9"/>
    <w:pPr>
      <w:spacing w:after="120"/>
      <w:outlineLvl w:val="9"/>
    </w:pPr>
    <w:rPr>
      <w:rFonts w:ascii="Helvetica" w:hAnsi="Helvetica" w:cs="Times New Roman"/>
      <w:bCs w:val="0"/>
      <w:kern w:val="0"/>
      <w:sz w:val="36"/>
      <w:szCs w:val="20"/>
      <w:lang w:eastAsia="en-US"/>
    </w:rPr>
  </w:style>
  <w:style w:type="paragraph" w:styleId="ListBullet">
    <w:name w:val="List Bullet"/>
    <w:basedOn w:val="Normal"/>
    <w:autoRedefine/>
    <w:rsid w:val="00A04BE9"/>
    <w:pPr>
      <w:numPr>
        <w:numId w:val="3"/>
      </w:numPr>
      <w:spacing w:after="0"/>
    </w:pPr>
    <w:rPr>
      <w:rFonts w:ascii="Times New Roman" w:hAnsi="Times New Roman"/>
      <w:szCs w:val="20"/>
      <w:lang w:val="de-DE" w:eastAsia="en-US"/>
    </w:rPr>
  </w:style>
  <w:style w:type="paragraph" w:styleId="TOC4">
    <w:name w:val="toc 4"/>
    <w:basedOn w:val="Normal"/>
    <w:next w:val="Normal"/>
    <w:semiHidden/>
    <w:rsid w:val="00A04BE9"/>
    <w:pPr>
      <w:spacing w:after="0"/>
      <w:ind w:left="720"/>
    </w:pPr>
    <w:rPr>
      <w:rFonts w:ascii="Times New Roman" w:hAnsi="Times New Roman"/>
      <w:sz w:val="28"/>
      <w:szCs w:val="18"/>
      <w:lang w:val="de-DE" w:eastAsia="en-US"/>
    </w:rPr>
  </w:style>
  <w:style w:type="paragraph" w:styleId="TOC5">
    <w:name w:val="toc 5"/>
    <w:basedOn w:val="Normal"/>
    <w:next w:val="Normal"/>
    <w:autoRedefine/>
    <w:semiHidden/>
    <w:rsid w:val="00A04BE9"/>
    <w:pPr>
      <w:spacing w:after="0"/>
      <w:ind w:left="960"/>
    </w:pPr>
    <w:rPr>
      <w:rFonts w:ascii="Times New Roman" w:hAnsi="Times New Roman"/>
      <w:sz w:val="18"/>
      <w:szCs w:val="18"/>
      <w:lang w:val="de-DE" w:eastAsia="en-US"/>
    </w:rPr>
  </w:style>
  <w:style w:type="paragraph" w:styleId="TOC6">
    <w:name w:val="toc 6"/>
    <w:basedOn w:val="Normal"/>
    <w:next w:val="Normal"/>
    <w:autoRedefine/>
    <w:semiHidden/>
    <w:rsid w:val="00A04BE9"/>
    <w:pPr>
      <w:spacing w:after="0"/>
      <w:ind w:left="1200"/>
    </w:pPr>
    <w:rPr>
      <w:rFonts w:ascii="Times New Roman" w:hAnsi="Times New Roman"/>
      <w:sz w:val="18"/>
      <w:szCs w:val="18"/>
      <w:lang w:val="de-DE" w:eastAsia="en-US"/>
    </w:rPr>
  </w:style>
  <w:style w:type="paragraph" w:styleId="TOC7">
    <w:name w:val="toc 7"/>
    <w:basedOn w:val="Normal"/>
    <w:next w:val="Normal"/>
    <w:autoRedefine/>
    <w:semiHidden/>
    <w:rsid w:val="00A04BE9"/>
    <w:pPr>
      <w:spacing w:after="0"/>
      <w:ind w:left="1440"/>
    </w:pPr>
    <w:rPr>
      <w:rFonts w:ascii="Times New Roman" w:hAnsi="Times New Roman"/>
      <w:sz w:val="18"/>
      <w:szCs w:val="18"/>
      <w:lang w:val="de-DE" w:eastAsia="en-US"/>
    </w:rPr>
  </w:style>
  <w:style w:type="paragraph" w:styleId="TOC8">
    <w:name w:val="toc 8"/>
    <w:basedOn w:val="Normal"/>
    <w:next w:val="Normal"/>
    <w:autoRedefine/>
    <w:semiHidden/>
    <w:rsid w:val="00A04BE9"/>
    <w:pPr>
      <w:spacing w:after="0"/>
      <w:ind w:left="1680"/>
    </w:pPr>
    <w:rPr>
      <w:rFonts w:ascii="Times New Roman" w:hAnsi="Times New Roman"/>
      <w:sz w:val="18"/>
      <w:szCs w:val="18"/>
      <w:lang w:val="de-DE" w:eastAsia="en-US"/>
    </w:rPr>
  </w:style>
  <w:style w:type="paragraph" w:styleId="TOC9">
    <w:name w:val="toc 9"/>
    <w:basedOn w:val="Normal"/>
    <w:next w:val="Normal"/>
    <w:autoRedefine/>
    <w:semiHidden/>
    <w:rsid w:val="00A04BE9"/>
    <w:pPr>
      <w:spacing w:after="0"/>
      <w:ind w:left="1920"/>
    </w:pPr>
    <w:rPr>
      <w:rFonts w:ascii="Times New Roman" w:hAnsi="Times New Roman"/>
      <w:sz w:val="18"/>
      <w:szCs w:val="18"/>
      <w:lang w:val="de-DE" w:eastAsia="en-US"/>
    </w:rPr>
  </w:style>
  <w:style w:type="paragraph" w:customStyle="1" w:styleId="Gewaadress">
    <w:name w:val="Gewaadress"/>
    <w:basedOn w:val="BodyText"/>
    <w:rsid w:val="00A04BE9"/>
    <w:pPr>
      <w:spacing w:after="0"/>
      <w:jc w:val="center"/>
    </w:pPr>
    <w:rPr>
      <w:rFonts w:ascii="ITC-Garamond" w:hAnsi="ITC-Garamond"/>
      <w:smallCaps/>
      <w:color w:val="auto"/>
      <w:sz w:val="24"/>
      <w:szCs w:val="20"/>
      <w:lang w:val="en-GB" w:eastAsia="en-US"/>
    </w:rPr>
  </w:style>
  <w:style w:type="paragraph" w:customStyle="1" w:styleId="Docinfo">
    <w:name w:val="Doc.info"/>
    <w:basedOn w:val="Normal"/>
    <w:rsid w:val="00A04BE9"/>
    <w:pPr>
      <w:spacing w:after="0"/>
      <w:jc w:val="center"/>
    </w:pPr>
    <w:rPr>
      <w:rFonts w:ascii="Times New Roman" w:hAnsi="Times New Roman"/>
      <w:sz w:val="16"/>
      <w:szCs w:val="16"/>
      <w:lang w:val="de-DE" w:eastAsia="en-US"/>
    </w:rPr>
  </w:style>
  <w:style w:type="table" w:styleId="TableClassic3">
    <w:name w:val="Table Classic 3"/>
    <w:basedOn w:val="TableNormal"/>
    <w:rsid w:val="00A04BE9"/>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04BE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A04BE9"/>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Dokinfo">
    <w:name w:val="Dokinfo"/>
    <w:basedOn w:val="Normal"/>
    <w:next w:val="Normal"/>
    <w:rsid w:val="00A04BE9"/>
    <w:pPr>
      <w:spacing w:after="0"/>
    </w:pPr>
    <w:rPr>
      <w:rFonts w:ascii="Times New Roman" w:hAnsi="Times New Roman"/>
      <w:sz w:val="16"/>
      <w:szCs w:val="16"/>
      <w:lang w:val="de-DE" w:eastAsia="en-US"/>
    </w:rPr>
  </w:style>
  <w:style w:type="paragraph" w:customStyle="1" w:styleId="GewaAB">
    <w:name w:val="Gewa AB"/>
    <w:basedOn w:val="Normal"/>
    <w:next w:val="Normal"/>
    <w:rsid w:val="00A04BE9"/>
    <w:pPr>
      <w:spacing w:before="1" w:after="1"/>
      <w:ind w:left="1" w:right="1" w:firstLine="1"/>
      <w:jc w:val="center"/>
    </w:pPr>
    <w:rPr>
      <w:rFonts w:ascii="Eurostile ExtendedTwo" w:hAnsi="Eurostile ExtendedTwo"/>
      <w:b/>
      <w:color w:val="000000"/>
      <w:sz w:val="40"/>
      <w:szCs w:val="20"/>
      <w:lang w:val="de-DE" w:eastAsia="en-US"/>
    </w:rPr>
  </w:style>
  <w:style w:type="numbering" w:customStyle="1" w:styleId="FormatmallPunktlista">
    <w:name w:val="Formatmall Punktlista"/>
    <w:basedOn w:val="NoList"/>
    <w:rsid w:val="00A04BE9"/>
    <w:pPr>
      <w:numPr>
        <w:numId w:val="4"/>
      </w:numPr>
    </w:pPr>
  </w:style>
  <w:style w:type="numbering" w:customStyle="1" w:styleId="FormatmallNumreradlistaVnster063cmHngande063cm">
    <w:name w:val="Formatmall Numrerad lista Vänster:  063 cm Hängande:  063 cm"/>
    <w:basedOn w:val="NoList"/>
    <w:rsid w:val="00A04BE9"/>
    <w:pPr>
      <w:numPr>
        <w:numId w:val="5"/>
      </w:numPr>
    </w:pPr>
  </w:style>
  <w:style w:type="paragraph" w:customStyle="1" w:styleId="Underrubrik2">
    <w:name w:val="Underrubrik 2"/>
    <w:basedOn w:val="Underrubrik1"/>
    <w:rsid w:val="00A04BE9"/>
    <w:pPr>
      <w:spacing w:after="0"/>
    </w:pPr>
    <w:rPr>
      <w:sz w:val="32"/>
    </w:rPr>
  </w:style>
  <w:style w:type="paragraph" w:customStyle="1" w:styleId="KeytextLarge">
    <w:name w:val="Key text Large"/>
    <w:basedOn w:val="Normal"/>
    <w:rsid w:val="00A04BE9"/>
    <w:pPr>
      <w:spacing w:after="0"/>
    </w:pPr>
    <w:rPr>
      <w:rFonts w:ascii="Helvetica" w:hAnsi="Helvetica"/>
      <w:b/>
      <w:sz w:val="56"/>
      <w:szCs w:val="56"/>
      <w:lang w:eastAsia="en-US"/>
    </w:rPr>
  </w:style>
  <w:style w:type="paragraph" w:styleId="ListBullet2">
    <w:name w:val="List Bullet 2"/>
    <w:basedOn w:val="Normal"/>
    <w:uiPriority w:val="99"/>
    <w:semiHidden/>
    <w:unhideWhenUsed/>
    <w:rsid w:val="000961F5"/>
    <w:pPr>
      <w:numPr>
        <w:numId w:val="7"/>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index heading" w:uiPriority="0"/>
    <w:lsdException w:name="caption" w:uiPriority="35" w:qFormat="1"/>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Classic 2" w:uiPriority="0"/>
    <w:lsdException w:name="Table Classic 3" w:uiPriority="0"/>
    <w:lsdException w:name="Table Classic 4"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741"/>
    <w:pPr>
      <w:spacing w:after="120"/>
    </w:pPr>
    <w:rPr>
      <w:rFonts w:ascii="Arial" w:eastAsia="Times New Roman" w:hAnsi="Arial"/>
      <w:sz w:val="24"/>
      <w:szCs w:val="24"/>
    </w:rPr>
  </w:style>
  <w:style w:type="paragraph" w:styleId="Heading1">
    <w:name w:val="heading 1"/>
    <w:basedOn w:val="Normal"/>
    <w:next w:val="Normal"/>
    <w:link w:val="Heading1Char"/>
    <w:qFormat/>
    <w:rsid w:val="006D7FB6"/>
    <w:pPr>
      <w:keepNext/>
      <w:numPr>
        <w:numId w:val="23"/>
      </w:numPr>
      <w:spacing w:before="240"/>
      <w:outlineLvl w:val="0"/>
    </w:pPr>
    <w:rPr>
      <w:rFonts w:cs="Arial"/>
      <w:b/>
      <w:bCs/>
      <w:kern w:val="32"/>
      <w:sz w:val="32"/>
      <w:szCs w:val="32"/>
    </w:rPr>
  </w:style>
  <w:style w:type="paragraph" w:styleId="Heading2">
    <w:name w:val="heading 2"/>
    <w:basedOn w:val="Normal"/>
    <w:next w:val="Normal"/>
    <w:link w:val="Heading2Char"/>
    <w:qFormat/>
    <w:rsid w:val="00CF6F7C"/>
    <w:pPr>
      <w:keepNext/>
      <w:numPr>
        <w:ilvl w:val="1"/>
        <w:numId w:val="23"/>
      </w:numPr>
      <w:spacing w:before="200"/>
      <w:outlineLvl w:val="1"/>
    </w:pPr>
    <w:rPr>
      <w:rFonts w:cs="Arial"/>
      <w:b/>
      <w:bCs/>
      <w:i/>
      <w:iCs/>
      <w:sz w:val="28"/>
      <w:szCs w:val="28"/>
    </w:rPr>
  </w:style>
  <w:style w:type="paragraph" w:styleId="Heading3">
    <w:name w:val="heading 3"/>
    <w:basedOn w:val="Normal"/>
    <w:next w:val="Normal"/>
    <w:link w:val="Heading3Char"/>
    <w:qFormat/>
    <w:rsid w:val="005D38E9"/>
    <w:pPr>
      <w:keepNext/>
      <w:keepLines/>
      <w:numPr>
        <w:ilvl w:val="2"/>
        <w:numId w:val="23"/>
      </w:numPr>
      <w:spacing w:before="200" w:after="60"/>
      <w:outlineLvl w:val="2"/>
    </w:pPr>
    <w:rPr>
      <w:b/>
      <w:bCs/>
      <w:sz w:val="26"/>
    </w:rPr>
  </w:style>
  <w:style w:type="paragraph" w:styleId="Heading4">
    <w:name w:val="heading 4"/>
    <w:basedOn w:val="Normal"/>
    <w:next w:val="Normal"/>
    <w:link w:val="Heading4Char"/>
    <w:qFormat/>
    <w:rsid w:val="00B970AE"/>
    <w:pPr>
      <w:keepNext/>
      <w:numPr>
        <w:ilvl w:val="3"/>
        <w:numId w:val="23"/>
      </w:numPr>
      <w:spacing w:before="240" w:after="0"/>
      <w:outlineLvl w:val="3"/>
    </w:pPr>
    <w:rPr>
      <w:b/>
      <w:bCs/>
      <w:i/>
      <w:szCs w:val="28"/>
    </w:rPr>
  </w:style>
  <w:style w:type="paragraph" w:styleId="Heading5">
    <w:name w:val="heading 5"/>
    <w:basedOn w:val="Normal"/>
    <w:next w:val="Normal"/>
    <w:link w:val="Heading5Char"/>
    <w:unhideWhenUsed/>
    <w:qFormat/>
    <w:rsid w:val="00EB05AA"/>
    <w:pPr>
      <w:numPr>
        <w:ilvl w:val="4"/>
        <w:numId w:val="23"/>
      </w:numPr>
      <w:overflowPunct w:val="0"/>
      <w:autoSpaceDE w:val="0"/>
      <w:autoSpaceDN w:val="0"/>
      <w:adjustRightInd w:val="0"/>
      <w:spacing w:before="240" w:after="60"/>
      <w:ind w:right="624"/>
      <w:outlineLvl w:val="4"/>
    </w:pPr>
    <w:rPr>
      <w:rFonts w:ascii="Times New Roman" w:hAnsi="Times New Roman"/>
      <w:sz w:val="28"/>
      <w:szCs w:val="20"/>
    </w:rPr>
  </w:style>
  <w:style w:type="paragraph" w:styleId="Heading6">
    <w:name w:val="heading 6"/>
    <w:basedOn w:val="Normal"/>
    <w:next w:val="Normal"/>
    <w:link w:val="Heading6Char"/>
    <w:qFormat/>
    <w:rsid w:val="00A04BE9"/>
    <w:pPr>
      <w:numPr>
        <w:ilvl w:val="5"/>
        <w:numId w:val="23"/>
      </w:numPr>
      <w:tabs>
        <w:tab w:val="num" w:pos="1152"/>
      </w:tabs>
      <w:spacing w:before="240" w:after="60"/>
      <w:outlineLvl w:val="5"/>
    </w:pPr>
    <w:rPr>
      <w:rFonts w:ascii="Times New Roman" w:hAnsi="Times New Roman"/>
      <w:i/>
      <w:szCs w:val="20"/>
      <w:lang w:val="de-DE" w:eastAsia="en-US"/>
    </w:rPr>
  </w:style>
  <w:style w:type="paragraph" w:styleId="Heading7">
    <w:name w:val="heading 7"/>
    <w:basedOn w:val="Normal"/>
    <w:next w:val="Normal"/>
    <w:link w:val="Heading7Char"/>
    <w:qFormat/>
    <w:rsid w:val="00A04BE9"/>
    <w:pPr>
      <w:numPr>
        <w:ilvl w:val="6"/>
        <w:numId w:val="23"/>
      </w:numPr>
      <w:tabs>
        <w:tab w:val="num" w:pos="1296"/>
      </w:tabs>
      <w:spacing w:before="240" w:after="60"/>
      <w:outlineLvl w:val="6"/>
    </w:pPr>
    <w:rPr>
      <w:sz w:val="28"/>
      <w:szCs w:val="20"/>
      <w:lang w:val="de-DE" w:eastAsia="en-US"/>
    </w:rPr>
  </w:style>
  <w:style w:type="paragraph" w:styleId="Heading8">
    <w:name w:val="heading 8"/>
    <w:basedOn w:val="Normal"/>
    <w:next w:val="Normal"/>
    <w:link w:val="Heading8Char"/>
    <w:qFormat/>
    <w:rsid w:val="00A04BE9"/>
    <w:pPr>
      <w:numPr>
        <w:ilvl w:val="7"/>
        <w:numId w:val="23"/>
      </w:numPr>
      <w:tabs>
        <w:tab w:val="num" w:pos="1440"/>
      </w:tabs>
      <w:spacing w:before="240" w:after="60"/>
      <w:outlineLvl w:val="7"/>
    </w:pPr>
    <w:rPr>
      <w:i/>
      <w:sz w:val="28"/>
      <w:szCs w:val="20"/>
      <w:lang w:val="de-DE" w:eastAsia="en-US"/>
    </w:rPr>
  </w:style>
  <w:style w:type="paragraph" w:styleId="Heading9">
    <w:name w:val="heading 9"/>
    <w:basedOn w:val="Normal"/>
    <w:next w:val="Normal"/>
    <w:link w:val="Heading9Char"/>
    <w:qFormat/>
    <w:rsid w:val="00A04BE9"/>
    <w:pPr>
      <w:numPr>
        <w:ilvl w:val="8"/>
        <w:numId w:val="23"/>
      </w:numPr>
      <w:tabs>
        <w:tab w:val="num" w:pos="1584"/>
      </w:tabs>
      <w:spacing w:before="240" w:after="60"/>
      <w:outlineLvl w:val="8"/>
    </w:pPr>
    <w:rPr>
      <w:b/>
      <w:i/>
      <w:sz w:val="18"/>
      <w:szCs w:val="20"/>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F6F7C"/>
    <w:rPr>
      <w:rFonts w:ascii="Arial" w:eastAsia="Times New Roman" w:hAnsi="Arial" w:cs="Arial"/>
      <w:b/>
      <w:bCs/>
      <w:kern w:val="32"/>
      <w:sz w:val="32"/>
      <w:szCs w:val="32"/>
    </w:rPr>
  </w:style>
  <w:style w:type="character" w:customStyle="1" w:styleId="Heading2Char">
    <w:name w:val="Heading 2 Char"/>
    <w:link w:val="Heading2"/>
    <w:rsid w:val="00CF6F7C"/>
    <w:rPr>
      <w:rFonts w:ascii="Arial" w:eastAsia="Times New Roman" w:hAnsi="Arial" w:cs="Arial"/>
      <w:b/>
      <w:bCs/>
      <w:i/>
      <w:iCs/>
      <w:sz w:val="28"/>
      <w:szCs w:val="28"/>
    </w:rPr>
  </w:style>
  <w:style w:type="character" w:customStyle="1" w:styleId="Heading3Char">
    <w:name w:val="Heading 3 Char"/>
    <w:link w:val="Heading3"/>
    <w:rsid w:val="005D38E9"/>
    <w:rPr>
      <w:rFonts w:ascii="Arial" w:eastAsia="Times New Roman" w:hAnsi="Arial"/>
      <w:b/>
      <w:bCs/>
      <w:sz w:val="26"/>
      <w:szCs w:val="24"/>
    </w:rPr>
  </w:style>
  <w:style w:type="character" w:customStyle="1" w:styleId="Heading4Char">
    <w:name w:val="Heading 4 Char"/>
    <w:link w:val="Heading4"/>
    <w:rsid w:val="00B970AE"/>
    <w:rPr>
      <w:rFonts w:ascii="Arial" w:eastAsia="Times New Roman" w:hAnsi="Arial"/>
      <w:b/>
      <w:bCs/>
      <w:i/>
      <w:sz w:val="24"/>
      <w:szCs w:val="28"/>
    </w:rPr>
  </w:style>
  <w:style w:type="paragraph" w:styleId="BalloonText">
    <w:name w:val="Balloon Text"/>
    <w:basedOn w:val="Normal"/>
    <w:link w:val="BalloonTextChar"/>
    <w:semiHidden/>
    <w:unhideWhenUsed/>
    <w:rsid w:val="00925363"/>
    <w:rPr>
      <w:rFonts w:ascii="Tahoma" w:hAnsi="Tahoma" w:cs="Tahoma"/>
      <w:sz w:val="16"/>
      <w:szCs w:val="16"/>
    </w:rPr>
  </w:style>
  <w:style w:type="character" w:customStyle="1" w:styleId="BalloonTextChar">
    <w:name w:val="Balloon Text Char"/>
    <w:link w:val="BalloonText"/>
    <w:uiPriority w:val="99"/>
    <w:semiHidden/>
    <w:rsid w:val="00925363"/>
    <w:rPr>
      <w:rFonts w:ascii="Tahoma" w:eastAsia="Times New Roman" w:hAnsi="Tahoma" w:cs="Tahoma"/>
      <w:sz w:val="16"/>
      <w:szCs w:val="16"/>
      <w:lang w:eastAsia="sv-SE"/>
    </w:rPr>
  </w:style>
  <w:style w:type="paragraph" w:customStyle="1" w:styleId="Innehllsfrteckningsrubrik1">
    <w:name w:val="Innehållsförteckningsrubrik1"/>
    <w:basedOn w:val="Heading1"/>
    <w:next w:val="Normal"/>
    <w:uiPriority w:val="39"/>
    <w:unhideWhenUsed/>
    <w:qFormat/>
    <w:rsid w:val="00865CF8"/>
    <w:pPr>
      <w:keepLines/>
      <w:spacing w:before="480" w:after="0" w:line="276" w:lineRule="auto"/>
      <w:outlineLvl w:val="9"/>
    </w:pPr>
    <w:rPr>
      <w:rFonts w:ascii="Cambria" w:hAnsi="Cambria" w:cs="Times New Roman"/>
      <w:color w:val="365F91"/>
      <w:kern w:val="0"/>
      <w:sz w:val="28"/>
      <w:szCs w:val="28"/>
      <w:lang w:eastAsia="en-US"/>
    </w:rPr>
  </w:style>
  <w:style w:type="paragraph" w:styleId="Footer">
    <w:name w:val="footer"/>
    <w:basedOn w:val="Normal"/>
    <w:link w:val="FooterChar"/>
    <w:unhideWhenUsed/>
    <w:rsid w:val="00865CF8"/>
    <w:pPr>
      <w:tabs>
        <w:tab w:val="center" w:pos="4536"/>
        <w:tab w:val="right" w:pos="9072"/>
      </w:tabs>
    </w:pPr>
  </w:style>
  <w:style w:type="character" w:customStyle="1" w:styleId="FooterChar">
    <w:name w:val="Footer Char"/>
    <w:link w:val="Footer"/>
    <w:uiPriority w:val="99"/>
    <w:rsid w:val="00865CF8"/>
    <w:rPr>
      <w:rFonts w:ascii="Arial" w:eastAsia="Times New Roman" w:hAnsi="Arial" w:cs="Times New Roman"/>
      <w:szCs w:val="24"/>
      <w:lang w:eastAsia="sv-SE"/>
    </w:rPr>
  </w:style>
  <w:style w:type="paragraph" w:styleId="Index1">
    <w:name w:val="index 1"/>
    <w:basedOn w:val="Normal"/>
    <w:next w:val="Normal"/>
    <w:autoRedefine/>
    <w:semiHidden/>
    <w:unhideWhenUsed/>
    <w:rsid w:val="00CC1B64"/>
    <w:pPr>
      <w:ind w:left="220" w:hanging="220"/>
    </w:pPr>
  </w:style>
  <w:style w:type="paragraph" w:styleId="IndexHeading">
    <w:name w:val="index heading"/>
    <w:basedOn w:val="Normal"/>
    <w:next w:val="Index1"/>
    <w:rsid w:val="00CC1B64"/>
    <w:rPr>
      <w:rFonts w:ascii="Times New Roman" w:hAnsi="Times New Roman"/>
    </w:rPr>
  </w:style>
  <w:style w:type="table" w:styleId="TableGrid">
    <w:name w:val="Table Grid"/>
    <w:basedOn w:val="TableNormal"/>
    <w:uiPriority w:val="59"/>
    <w:rsid w:val="005E76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571B0B"/>
    <w:pPr>
      <w:spacing w:before="240" w:after="60"/>
      <w:outlineLvl w:val="0"/>
    </w:pPr>
    <w:rPr>
      <w:rFonts w:cs="Arial"/>
      <w:b/>
      <w:bCs/>
      <w:kern w:val="28"/>
      <w:sz w:val="32"/>
      <w:szCs w:val="32"/>
    </w:rPr>
  </w:style>
  <w:style w:type="character" w:styleId="PageNumber">
    <w:name w:val="page number"/>
    <w:basedOn w:val="DefaultParagraphFont"/>
    <w:rsid w:val="00B94CC9"/>
  </w:style>
  <w:style w:type="paragraph" w:customStyle="1" w:styleId="AdressradAbilia">
    <w:name w:val="Adressrad–Abilia"/>
    <w:basedOn w:val="Normal"/>
    <w:qFormat/>
    <w:rsid w:val="00A77787"/>
    <w:pPr>
      <w:spacing w:after="0" w:line="250" w:lineRule="exact"/>
    </w:pPr>
    <w:rPr>
      <w:rFonts w:eastAsia="Cambria"/>
      <w:sz w:val="14"/>
      <w:lang w:eastAsia="en-US"/>
    </w:rPr>
  </w:style>
  <w:style w:type="paragraph" w:styleId="Header">
    <w:name w:val="header"/>
    <w:basedOn w:val="Normal"/>
    <w:link w:val="HeaderChar"/>
    <w:uiPriority w:val="99"/>
    <w:unhideWhenUsed/>
    <w:rsid w:val="00A77787"/>
    <w:pPr>
      <w:tabs>
        <w:tab w:val="center" w:pos="4536"/>
        <w:tab w:val="right" w:pos="9072"/>
      </w:tabs>
    </w:pPr>
  </w:style>
  <w:style w:type="character" w:customStyle="1" w:styleId="HeaderChar">
    <w:name w:val="Header Char"/>
    <w:link w:val="Header"/>
    <w:uiPriority w:val="99"/>
    <w:rsid w:val="00A77787"/>
    <w:rPr>
      <w:rFonts w:ascii="Times New Roman" w:eastAsia="Times New Roman" w:hAnsi="Times New Roman"/>
      <w:sz w:val="28"/>
      <w:szCs w:val="24"/>
      <w:lang w:val="sv-SE" w:eastAsia="sv-SE"/>
    </w:rPr>
  </w:style>
  <w:style w:type="paragraph" w:styleId="TOCHeading">
    <w:name w:val="TOC Heading"/>
    <w:basedOn w:val="Heading1"/>
    <w:next w:val="Normal"/>
    <w:uiPriority w:val="39"/>
    <w:semiHidden/>
    <w:unhideWhenUsed/>
    <w:qFormat/>
    <w:rsid w:val="00CF6F7C"/>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qFormat/>
    <w:rsid w:val="00A24C53"/>
    <w:pPr>
      <w:tabs>
        <w:tab w:val="right" w:leader="dot" w:pos="9771"/>
      </w:tabs>
      <w:spacing w:after="100"/>
    </w:pPr>
  </w:style>
  <w:style w:type="character" w:styleId="Hyperlink">
    <w:name w:val="Hyperlink"/>
    <w:uiPriority w:val="99"/>
    <w:unhideWhenUsed/>
    <w:rsid w:val="00CF6F7C"/>
    <w:rPr>
      <w:color w:val="0000FF"/>
      <w:u w:val="single"/>
    </w:rPr>
  </w:style>
  <w:style w:type="paragraph" w:styleId="TOC2">
    <w:name w:val="toc 2"/>
    <w:basedOn w:val="Normal"/>
    <w:next w:val="Normal"/>
    <w:autoRedefine/>
    <w:uiPriority w:val="39"/>
    <w:unhideWhenUsed/>
    <w:qFormat/>
    <w:rsid w:val="00A24C53"/>
    <w:pPr>
      <w:tabs>
        <w:tab w:val="right" w:leader="dot" w:pos="9771"/>
      </w:tabs>
      <w:spacing w:after="80"/>
      <w:ind w:left="221"/>
    </w:pPr>
  </w:style>
  <w:style w:type="paragraph" w:styleId="ListParagraph">
    <w:name w:val="List Paragraph"/>
    <w:basedOn w:val="Normal"/>
    <w:uiPriority w:val="34"/>
    <w:qFormat/>
    <w:rsid w:val="00E34844"/>
    <w:pPr>
      <w:ind w:left="720"/>
      <w:contextualSpacing/>
    </w:pPr>
  </w:style>
  <w:style w:type="character" w:customStyle="1" w:styleId="Heading5Char">
    <w:name w:val="Heading 5 Char"/>
    <w:basedOn w:val="DefaultParagraphFont"/>
    <w:link w:val="Heading5"/>
    <w:semiHidden/>
    <w:rsid w:val="00EB05AA"/>
    <w:rPr>
      <w:rFonts w:ascii="Times New Roman" w:eastAsia="Times New Roman" w:hAnsi="Times New Roman"/>
      <w:sz w:val="28"/>
    </w:rPr>
  </w:style>
  <w:style w:type="character" w:styleId="FollowedHyperlink">
    <w:name w:val="FollowedHyperlink"/>
    <w:basedOn w:val="DefaultParagraphFont"/>
    <w:uiPriority w:val="99"/>
    <w:semiHidden/>
    <w:unhideWhenUsed/>
    <w:rsid w:val="00EB05AA"/>
    <w:rPr>
      <w:color w:val="800080" w:themeColor="followedHyperlink"/>
      <w:u w:val="single"/>
    </w:rPr>
  </w:style>
  <w:style w:type="paragraph" w:styleId="TOC3">
    <w:name w:val="toc 3"/>
    <w:basedOn w:val="Normal"/>
    <w:next w:val="Normal"/>
    <w:autoRedefine/>
    <w:unhideWhenUsed/>
    <w:qFormat/>
    <w:rsid w:val="00916D22"/>
    <w:pPr>
      <w:tabs>
        <w:tab w:val="right" w:leader="dot" w:pos="9060"/>
      </w:tabs>
      <w:spacing w:after="100"/>
      <w:ind w:left="440"/>
    </w:pPr>
    <w:rPr>
      <w:noProof/>
    </w:rPr>
  </w:style>
  <w:style w:type="character" w:customStyle="1" w:styleId="TitleChar">
    <w:name w:val="Title Char"/>
    <w:basedOn w:val="DefaultParagraphFont"/>
    <w:link w:val="Title"/>
    <w:rsid w:val="00571B0B"/>
    <w:rPr>
      <w:rFonts w:ascii="Arial" w:eastAsia="Times New Roman" w:hAnsi="Arial" w:cs="Arial"/>
      <w:b/>
      <w:bCs/>
      <w:kern w:val="28"/>
      <w:sz w:val="32"/>
      <w:szCs w:val="32"/>
    </w:rPr>
  </w:style>
  <w:style w:type="paragraph" w:styleId="BodyText">
    <w:name w:val="Body Text"/>
    <w:basedOn w:val="Normal"/>
    <w:link w:val="BodyTextChar"/>
    <w:unhideWhenUsed/>
    <w:rsid w:val="00EB05AA"/>
    <w:rPr>
      <w:rFonts w:ascii="Times New Roman" w:hAnsi="Times New Roman"/>
      <w:color w:val="000000"/>
      <w:sz w:val="28"/>
    </w:rPr>
  </w:style>
  <w:style w:type="character" w:customStyle="1" w:styleId="BodyTextChar">
    <w:name w:val="Body Text Char"/>
    <w:basedOn w:val="DefaultParagraphFont"/>
    <w:link w:val="BodyText"/>
    <w:rsid w:val="00EB05AA"/>
    <w:rPr>
      <w:rFonts w:ascii="Times New Roman" w:eastAsia="Times New Roman" w:hAnsi="Times New Roman"/>
      <w:color w:val="000000"/>
      <w:sz w:val="28"/>
      <w:szCs w:val="24"/>
    </w:rPr>
  </w:style>
  <w:style w:type="paragraph" w:styleId="BodyText2">
    <w:name w:val="Body Text 2"/>
    <w:basedOn w:val="Normal"/>
    <w:link w:val="BodyText2Char"/>
    <w:semiHidden/>
    <w:unhideWhenUsed/>
    <w:rsid w:val="00EB05AA"/>
    <w:rPr>
      <w:rFonts w:ascii="Times New Roman" w:hAnsi="Times New Roman"/>
      <w:color w:val="FF0000"/>
      <w:sz w:val="28"/>
    </w:rPr>
  </w:style>
  <w:style w:type="character" w:customStyle="1" w:styleId="BodyText2Char">
    <w:name w:val="Body Text 2 Char"/>
    <w:basedOn w:val="DefaultParagraphFont"/>
    <w:link w:val="BodyText2"/>
    <w:semiHidden/>
    <w:rsid w:val="00EB05AA"/>
    <w:rPr>
      <w:rFonts w:ascii="Times New Roman" w:eastAsia="Times New Roman" w:hAnsi="Times New Roman"/>
      <w:color w:val="FF0000"/>
      <w:sz w:val="28"/>
      <w:szCs w:val="24"/>
    </w:rPr>
  </w:style>
  <w:style w:type="paragraph" w:styleId="BodyTextIndent3">
    <w:name w:val="Body Text Indent 3"/>
    <w:basedOn w:val="Normal"/>
    <w:link w:val="BodyTextIndent3Char"/>
    <w:semiHidden/>
    <w:unhideWhenUsed/>
    <w:rsid w:val="00EB05AA"/>
    <w:pPr>
      <w:ind w:firstLine="1"/>
    </w:pPr>
    <w:rPr>
      <w:rFonts w:ascii="Times New Roman" w:hAnsi="Times New Roman"/>
      <w:sz w:val="28"/>
    </w:rPr>
  </w:style>
  <w:style w:type="character" w:customStyle="1" w:styleId="BodyTextIndent3Char">
    <w:name w:val="Body Text Indent 3 Char"/>
    <w:basedOn w:val="DefaultParagraphFont"/>
    <w:link w:val="BodyTextIndent3"/>
    <w:semiHidden/>
    <w:rsid w:val="00EB05AA"/>
    <w:rPr>
      <w:rFonts w:ascii="Times New Roman" w:eastAsia="Times New Roman" w:hAnsi="Times New Roman"/>
      <w:sz w:val="28"/>
      <w:szCs w:val="24"/>
    </w:rPr>
  </w:style>
  <w:style w:type="paragraph" w:styleId="BlockText">
    <w:name w:val="Block Text"/>
    <w:basedOn w:val="Normal"/>
    <w:semiHidden/>
    <w:unhideWhenUsed/>
    <w:rsid w:val="00EB05AA"/>
    <w:pPr>
      <w:overflowPunct w:val="0"/>
      <w:autoSpaceDE w:val="0"/>
      <w:autoSpaceDN w:val="0"/>
      <w:adjustRightInd w:val="0"/>
      <w:ind w:left="1304" w:right="624"/>
    </w:pPr>
    <w:rPr>
      <w:rFonts w:ascii="Times New Roman" w:hAnsi="Times New Roman"/>
      <w:sz w:val="28"/>
      <w:szCs w:val="20"/>
    </w:rPr>
  </w:style>
  <w:style w:type="paragraph" w:customStyle="1" w:styleId="FigurtextChar">
    <w:name w:val="Figurtext Char"/>
    <w:basedOn w:val="Normal"/>
    <w:rsid w:val="00EB05AA"/>
    <w:rPr>
      <w:rFonts w:ascii="Times New Roman" w:hAnsi="Times New Roman"/>
      <w:sz w:val="28"/>
    </w:rPr>
  </w:style>
  <w:style w:type="character" w:customStyle="1" w:styleId="Minrubrik1Char">
    <w:name w:val="Min rubrik 1 Char"/>
    <w:basedOn w:val="Heading1Char"/>
    <w:link w:val="Minrubrik1"/>
    <w:locked/>
    <w:rsid w:val="00EB05AA"/>
    <w:rPr>
      <w:rFonts w:ascii="Arial" w:eastAsia="Times New Roman" w:hAnsi="Arial" w:cs="Arial"/>
      <w:b/>
      <w:bCs/>
      <w:kern w:val="32"/>
      <w:sz w:val="40"/>
      <w:szCs w:val="32"/>
    </w:rPr>
  </w:style>
  <w:style w:type="paragraph" w:customStyle="1" w:styleId="Minrubrik1">
    <w:name w:val="Min rubrik 1"/>
    <w:basedOn w:val="Heading1"/>
    <w:link w:val="Minrubrik1Char"/>
    <w:rsid w:val="00EB05AA"/>
    <w:pPr>
      <w:spacing w:after="60"/>
    </w:pPr>
    <w:rPr>
      <w:sz w:val="40"/>
    </w:rPr>
  </w:style>
  <w:style w:type="character" w:customStyle="1" w:styleId="Minrubrik2Char">
    <w:name w:val="Min rubrik 2 Char"/>
    <w:basedOn w:val="Heading2Char"/>
    <w:link w:val="Minrubrik2"/>
    <w:locked/>
    <w:rsid w:val="00EB05AA"/>
    <w:rPr>
      <w:rFonts w:ascii="Arial" w:eastAsia="Times New Roman" w:hAnsi="Arial" w:cs="Arial"/>
      <w:b/>
      <w:bCs/>
      <w:i w:val="0"/>
      <w:iCs w:val="0"/>
      <w:sz w:val="36"/>
      <w:szCs w:val="28"/>
      <w:lang w:val="de-DE"/>
    </w:rPr>
  </w:style>
  <w:style w:type="paragraph" w:customStyle="1" w:styleId="Minrubrik2">
    <w:name w:val="Min rubrik 2"/>
    <w:basedOn w:val="Heading2"/>
    <w:link w:val="Minrubrik2Char"/>
    <w:rsid w:val="00EB05AA"/>
    <w:pPr>
      <w:spacing w:before="240" w:after="60"/>
    </w:pPr>
    <w:rPr>
      <w:i w:val="0"/>
      <w:iCs w:val="0"/>
      <w:sz w:val="36"/>
      <w:lang w:val="de-DE"/>
    </w:rPr>
  </w:style>
  <w:style w:type="paragraph" w:customStyle="1" w:styleId="RubrikInnehllsfrteck">
    <w:name w:val="Rubrik Innehållsförteck"/>
    <w:basedOn w:val="Title"/>
    <w:next w:val="Normal"/>
    <w:rsid w:val="00EB05AA"/>
    <w:rPr>
      <w:rFonts w:cs="Times New Roman"/>
      <w:bCs w:val="0"/>
      <w:sz w:val="36"/>
      <w:szCs w:val="20"/>
      <w:lang w:eastAsia="en-US"/>
    </w:rPr>
  </w:style>
  <w:style w:type="character" w:styleId="CommentReference">
    <w:name w:val="annotation reference"/>
    <w:basedOn w:val="DefaultParagraphFont"/>
    <w:uiPriority w:val="99"/>
    <w:semiHidden/>
    <w:unhideWhenUsed/>
    <w:rsid w:val="00B81256"/>
    <w:rPr>
      <w:sz w:val="16"/>
      <w:szCs w:val="16"/>
    </w:rPr>
  </w:style>
  <w:style w:type="paragraph" w:styleId="CommentText">
    <w:name w:val="annotation text"/>
    <w:basedOn w:val="Normal"/>
    <w:link w:val="CommentTextChar"/>
    <w:unhideWhenUsed/>
    <w:rsid w:val="00B81256"/>
    <w:rPr>
      <w:sz w:val="20"/>
      <w:szCs w:val="20"/>
    </w:rPr>
  </w:style>
  <w:style w:type="character" w:customStyle="1" w:styleId="CommentTextChar">
    <w:name w:val="Comment Text Char"/>
    <w:basedOn w:val="DefaultParagraphFont"/>
    <w:link w:val="CommentText"/>
    <w:rsid w:val="00B81256"/>
    <w:rPr>
      <w:rFonts w:ascii="Arial" w:eastAsia="Times New Roman" w:hAnsi="Arial"/>
    </w:rPr>
  </w:style>
  <w:style w:type="paragraph" w:styleId="CommentSubject">
    <w:name w:val="annotation subject"/>
    <w:basedOn w:val="CommentText"/>
    <w:next w:val="CommentText"/>
    <w:link w:val="CommentSubjectChar"/>
    <w:semiHidden/>
    <w:unhideWhenUsed/>
    <w:rsid w:val="00B81256"/>
    <w:rPr>
      <w:b/>
      <w:bCs/>
    </w:rPr>
  </w:style>
  <w:style w:type="character" w:customStyle="1" w:styleId="CommentSubjectChar">
    <w:name w:val="Comment Subject Char"/>
    <w:basedOn w:val="CommentTextChar"/>
    <w:link w:val="CommentSubject"/>
    <w:uiPriority w:val="99"/>
    <w:semiHidden/>
    <w:rsid w:val="00B81256"/>
    <w:rPr>
      <w:rFonts w:ascii="Arial" w:eastAsia="Times New Roman" w:hAnsi="Arial"/>
      <w:b/>
      <w:bCs/>
    </w:rPr>
  </w:style>
  <w:style w:type="paragraph" w:styleId="Revision">
    <w:name w:val="Revision"/>
    <w:hidden/>
    <w:uiPriority w:val="99"/>
    <w:semiHidden/>
    <w:rsid w:val="00B81256"/>
    <w:rPr>
      <w:rFonts w:ascii="Arial" w:eastAsia="Times New Roman" w:hAnsi="Arial"/>
      <w:sz w:val="22"/>
      <w:szCs w:val="24"/>
    </w:rPr>
  </w:style>
  <w:style w:type="paragraph" w:customStyle="1" w:styleId="Figurtext">
    <w:name w:val="Figurtext"/>
    <w:basedOn w:val="BodyText"/>
    <w:rsid w:val="00BA7EC7"/>
    <w:rPr>
      <w:color w:val="auto"/>
      <w:sz w:val="24"/>
      <w:szCs w:val="20"/>
      <w:lang w:val="en-US" w:eastAsia="en-US"/>
    </w:rPr>
  </w:style>
  <w:style w:type="paragraph" w:styleId="ListNumber">
    <w:name w:val="List Number"/>
    <w:basedOn w:val="Normal"/>
    <w:rsid w:val="00BA7EC7"/>
    <w:pPr>
      <w:numPr>
        <w:numId w:val="1"/>
      </w:numPr>
    </w:pPr>
    <w:rPr>
      <w:rFonts w:ascii="Times New Roman" w:hAnsi="Times New Roman"/>
      <w:szCs w:val="20"/>
      <w:lang w:val="en-US" w:eastAsia="en-US"/>
    </w:rPr>
  </w:style>
  <w:style w:type="paragraph" w:styleId="NormalWeb">
    <w:name w:val="Normal (Web)"/>
    <w:basedOn w:val="Normal"/>
    <w:uiPriority w:val="99"/>
    <w:semiHidden/>
    <w:unhideWhenUsed/>
    <w:rsid w:val="00AD50C2"/>
    <w:pPr>
      <w:spacing w:before="100" w:beforeAutospacing="1" w:after="100" w:afterAutospacing="1"/>
    </w:pPr>
    <w:rPr>
      <w:rFonts w:ascii="Times New Roman" w:eastAsiaTheme="minorEastAsia" w:hAnsi="Times New Roman"/>
    </w:rPr>
  </w:style>
  <w:style w:type="character" w:customStyle="1" w:styleId="shorttext">
    <w:name w:val="short_text"/>
    <w:basedOn w:val="DefaultParagraphFont"/>
    <w:rsid w:val="00225AC1"/>
  </w:style>
  <w:style w:type="character" w:customStyle="1" w:styleId="hps">
    <w:name w:val="hps"/>
    <w:basedOn w:val="DefaultParagraphFont"/>
    <w:rsid w:val="00225AC1"/>
  </w:style>
  <w:style w:type="character" w:customStyle="1" w:styleId="longtext">
    <w:name w:val="long_text"/>
    <w:basedOn w:val="DefaultParagraphFont"/>
    <w:rsid w:val="00225AC1"/>
  </w:style>
  <w:style w:type="numbering" w:customStyle="1" w:styleId="FormatmallPunktlista1">
    <w:name w:val="Formatmall Punktlista1"/>
    <w:basedOn w:val="NoList"/>
    <w:rsid w:val="006A7F22"/>
    <w:pPr>
      <w:numPr>
        <w:numId w:val="2"/>
      </w:numPr>
    </w:pPr>
  </w:style>
  <w:style w:type="character" w:customStyle="1" w:styleId="Heading6Char">
    <w:name w:val="Heading 6 Char"/>
    <w:basedOn w:val="DefaultParagraphFont"/>
    <w:link w:val="Heading6"/>
    <w:rsid w:val="00A04BE9"/>
    <w:rPr>
      <w:rFonts w:ascii="Times New Roman" w:eastAsia="Times New Roman" w:hAnsi="Times New Roman"/>
      <w:i/>
      <w:sz w:val="22"/>
      <w:lang w:val="de-DE" w:eastAsia="en-US"/>
    </w:rPr>
  </w:style>
  <w:style w:type="character" w:customStyle="1" w:styleId="Heading7Char">
    <w:name w:val="Heading 7 Char"/>
    <w:basedOn w:val="DefaultParagraphFont"/>
    <w:link w:val="Heading7"/>
    <w:rsid w:val="00A04BE9"/>
    <w:rPr>
      <w:rFonts w:ascii="Arial" w:eastAsia="Times New Roman" w:hAnsi="Arial"/>
      <w:sz w:val="28"/>
      <w:lang w:val="de-DE" w:eastAsia="en-US"/>
    </w:rPr>
  </w:style>
  <w:style w:type="character" w:customStyle="1" w:styleId="Heading8Char">
    <w:name w:val="Heading 8 Char"/>
    <w:basedOn w:val="DefaultParagraphFont"/>
    <w:link w:val="Heading8"/>
    <w:rsid w:val="00A04BE9"/>
    <w:rPr>
      <w:rFonts w:ascii="Arial" w:eastAsia="Times New Roman" w:hAnsi="Arial"/>
      <w:i/>
      <w:sz w:val="28"/>
      <w:lang w:val="de-DE" w:eastAsia="en-US"/>
    </w:rPr>
  </w:style>
  <w:style w:type="character" w:customStyle="1" w:styleId="Heading9Char">
    <w:name w:val="Heading 9 Char"/>
    <w:basedOn w:val="DefaultParagraphFont"/>
    <w:link w:val="Heading9"/>
    <w:rsid w:val="00A04BE9"/>
    <w:rPr>
      <w:rFonts w:ascii="Arial" w:eastAsia="Times New Roman" w:hAnsi="Arial"/>
      <w:b/>
      <w:i/>
      <w:sz w:val="18"/>
      <w:lang w:val="de-DE" w:eastAsia="en-US"/>
    </w:rPr>
  </w:style>
  <w:style w:type="paragraph" w:customStyle="1" w:styleId="Underrubrik1">
    <w:name w:val="Underrubrik 1"/>
    <w:basedOn w:val="Title"/>
    <w:rsid w:val="00A04BE9"/>
    <w:pPr>
      <w:spacing w:after="120"/>
      <w:outlineLvl w:val="9"/>
    </w:pPr>
    <w:rPr>
      <w:rFonts w:ascii="Helvetica" w:hAnsi="Helvetica" w:cs="Times New Roman"/>
      <w:bCs w:val="0"/>
      <w:kern w:val="0"/>
      <w:sz w:val="36"/>
      <w:szCs w:val="20"/>
      <w:lang w:eastAsia="en-US"/>
    </w:rPr>
  </w:style>
  <w:style w:type="paragraph" w:styleId="ListBullet">
    <w:name w:val="List Bullet"/>
    <w:basedOn w:val="Normal"/>
    <w:autoRedefine/>
    <w:rsid w:val="00A04BE9"/>
    <w:pPr>
      <w:numPr>
        <w:numId w:val="3"/>
      </w:numPr>
      <w:spacing w:after="0"/>
    </w:pPr>
    <w:rPr>
      <w:rFonts w:ascii="Times New Roman" w:hAnsi="Times New Roman"/>
      <w:szCs w:val="20"/>
      <w:lang w:val="de-DE" w:eastAsia="en-US"/>
    </w:rPr>
  </w:style>
  <w:style w:type="paragraph" w:styleId="TOC4">
    <w:name w:val="toc 4"/>
    <w:basedOn w:val="Normal"/>
    <w:next w:val="Normal"/>
    <w:semiHidden/>
    <w:rsid w:val="00A04BE9"/>
    <w:pPr>
      <w:spacing w:after="0"/>
      <w:ind w:left="720"/>
    </w:pPr>
    <w:rPr>
      <w:rFonts w:ascii="Times New Roman" w:hAnsi="Times New Roman"/>
      <w:sz w:val="28"/>
      <w:szCs w:val="18"/>
      <w:lang w:val="de-DE" w:eastAsia="en-US"/>
    </w:rPr>
  </w:style>
  <w:style w:type="paragraph" w:styleId="TOC5">
    <w:name w:val="toc 5"/>
    <w:basedOn w:val="Normal"/>
    <w:next w:val="Normal"/>
    <w:autoRedefine/>
    <w:semiHidden/>
    <w:rsid w:val="00A04BE9"/>
    <w:pPr>
      <w:spacing w:after="0"/>
      <w:ind w:left="960"/>
    </w:pPr>
    <w:rPr>
      <w:rFonts w:ascii="Times New Roman" w:hAnsi="Times New Roman"/>
      <w:sz w:val="18"/>
      <w:szCs w:val="18"/>
      <w:lang w:val="de-DE" w:eastAsia="en-US"/>
    </w:rPr>
  </w:style>
  <w:style w:type="paragraph" w:styleId="TOC6">
    <w:name w:val="toc 6"/>
    <w:basedOn w:val="Normal"/>
    <w:next w:val="Normal"/>
    <w:autoRedefine/>
    <w:semiHidden/>
    <w:rsid w:val="00A04BE9"/>
    <w:pPr>
      <w:spacing w:after="0"/>
      <w:ind w:left="1200"/>
    </w:pPr>
    <w:rPr>
      <w:rFonts w:ascii="Times New Roman" w:hAnsi="Times New Roman"/>
      <w:sz w:val="18"/>
      <w:szCs w:val="18"/>
      <w:lang w:val="de-DE" w:eastAsia="en-US"/>
    </w:rPr>
  </w:style>
  <w:style w:type="paragraph" w:styleId="TOC7">
    <w:name w:val="toc 7"/>
    <w:basedOn w:val="Normal"/>
    <w:next w:val="Normal"/>
    <w:autoRedefine/>
    <w:semiHidden/>
    <w:rsid w:val="00A04BE9"/>
    <w:pPr>
      <w:spacing w:after="0"/>
      <w:ind w:left="1440"/>
    </w:pPr>
    <w:rPr>
      <w:rFonts w:ascii="Times New Roman" w:hAnsi="Times New Roman"/>
      <w:sz w:val="18"/>
      <w:szCs w:val="18"/>
      <w:lang w:val="de-DE" w:eastAsia="en-US"/>
    </w:rPr>
  </w:style>
  <w:style w:type="paragraph" w:styleId="TOC8">
    <w:name w:val="toc 8"/>
    <w:basedOn w:val="Normal"/>
    <w:next w:val="Normal"/>
    <w:autoRedefine/>
    <w:semiHidden/>
    <w:rsid w:val="00A04BE9"/>
    <w:pPr>
      <w:spacing w:after="0"/>
      <w:ind w:left="1680"/>
    </w:pPr>
    <w:rPr>
      <w:rFonts w:ascii="Times New Roman" w:hAnsi="Times New Roman"/>
      <w:sz w:val="18"/>
      <w:szCs w:val="18"/>
      <w:lang w:val="de-DE" w:eastAsia="en-US"/>
    </w:rPr>
  </w:style>
  <w:style w:type="paragraph" w:styleId="TOC9">
    <w:name w:val="toc 9"/>
    <w:basedOn w:val="Normal"/>
    <w:next w:val="Normal"/>
    <w:autoRedefine/>
    <w:semiHidden/>
    <w:rsid w:val="00A04BE9"/>
    <w:pPr>
      <w:spacing w:after="0"/>
      <w:ind w:left="1920"/>
    </w:pPr>
    <w:rPr>
      <w:rFonts w:ascii="Times New Roman" w:hAnsi="Times New Roman"/>
      <w:sz w:val="18"/>
      <w:szCs w:val="18"/>
      <w:lang w:val="de-DE" w:eastAsia="en-US"/>
    </w:rPr>
  </w:style>
  <w:style w:type="paragraph" w:customStyle="1" w:styleId="Gewaadress">
    <w:name w:val="Gewaadress"/>
    <w:basedOn w:val="BodyText"/>
    <w:rsid w:val="00A04BE9"/>
    <w:pPr>
      <w:spacing w:after="0"/>
      <w:jc w:val="center"/>
    </w:pPr>
    <w:rPr>
      <w:rFonts w:ascii="ITC-Garamond" w:hAnsi="ITC-Garamond"/>
      <w:smallCaps/>
      <w:color w:val="auto"/>
      <w:sz w:val="24"/>
      <w:szCs w:val="20"/>
      <w:lang w:val="en-GB" w:eastAsia="en-US"/>
    </w:rPr>
  </w:style>
  <w:style w:type="paragraph" w:customStyle="1" w:styleId="Docinfo">
    <w:name w:val="Doc.info"/>
    <w:basedOn w:val="Normal"/>
    <w:rsid w:val="00A04BE9"/>
    <w:pPr>
      <w:spacing w:after="0"/>
      <w:jc w:val="center"/>
    </w:pPr>
    <w:rPr>
      <w:rFonts w:ascii="Times New Roman" w:hAnsi="Times New Roman"/>
      <w:sz w:val="16"/>
      <w:szCs w:val="16"/>
      <w:lang w:val="de-DE" w:eastAsia="en-US"/>
    </w:rPr>
  </w:style>
  <w:style w:type="table" w:styleId="TableClassic3">
    <w:name w:val="Table Classic 3"/>
    <w:basedOn w:val="TableNormal"/>
    <w:rsid w:val="00A04BE9"/>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04BE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4">
    <w:name w:val="Table Classic 4"/>
    <w:basedOn w:val="TableNormal"/>
    <w:rsid w:val="00A04BE9"/>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Dokinfo">
    <w:name w:val="Dokinfo"/>
    <w:basedOn w:val="Normal"/>
    <w:next w:val="Normal"/>
    <w:rsid w:val="00A04BE9"/>
    <w:pPr>
      <w:spacing w:after="0"/>
    </w:pPr>
    <w:rPr>
      <w:rFonts w:ascii="Times New Roman" w:hAnsi="Times New Roman"/>
      <w:sz w:val="16"/>
      <w:szCs w:val="16"/>
      <w:lang w:val="de-DE" w:eastAsia="en-US"/>
    </w:rPr>
  </w:style>
  <w:style w:type="paragraph" w:customStyle="1" w:styleId="GewaAB">
    <w:name w:val="Gewa AB"/>
    <w:basedOn w:val="Normal"/>
    <w:next w:val="Normal"/>
    <w:rsid w:val="00A04BE9"/>
    <w:pPr>
      <w:spacing w:before="1" w:after="1"/>
      <w:ind w:left="1" w:right="1" w:firstLine="1"/>
      <w:jc w:val="center"/>
    </w:pPr>
    <w:rPr>
      <w:rFonts w:ascii="Eurostile ExtendedTwo" w:hAnsi="Eurostile ExtendedTwo"/>
      <w:b/>
      <w:color w:val="000000"/>
      <w:sz w:val="40"/>
      <w:szCs w:val="20"/>
      <w:lang w:val="de-DE" w:eastAsia="en-US"/>
    </w:rPr>
  </w:style>
  <w:style w:type="numbering" w:customStyle="1" w:styleId="FormatmallPunktlista">
    <w:name w:val="Formatmall Punktlista"/>
    <w:basedOn w:val="NoList"/>
    <w:rsid w:val="00A04BE9"/>
    <w:pPr>
      <w:numPr>
        <w:numId w:val="4"/>
      </w:numPr>
    </w:pPr>
  </w:style>
  <w:style w:type="numbering" w:customStyle="1" w:styleId="FormatmallNumreradlistaVnster063cmHngande063cm">
    <w:name w:val="Formatmall Numrerad lista Vänster:  063 cm Hängande:  063 cm"/>
    <w:basedOn w:val="NoList"/>
    <w:rsid w:val="00A04BE9"/>
    <w:pPr>
      <w:numPr>
        <w:numId w:val="5"/>
      </w:numPr>
    </w:pPr>
  </w:style>
  <w:style w:type="paragraph" w:customStyle="1" w:styleId="Underrubrik2">
    <w:name w:val="Underrubrik 2"/>
    <w:basedOn w:val="Underrubrik1"/>
    <w:rsid w:val="00A04BE9"/>
    <w:pPr>
      <w:spacing w:after="0"/>
    </w:pPr>
    <w:rPr>
      <w:sz w:val="32"/>
    </w:rPr>
  </w:style>
  <w:style w:type="paragraph" w:customStyle="1" w:styleId="KeytextLarge">
    <w:name w:val="Key text Large"/>
    <w:basedOn w:val="Normal"/>
    <w:rsid w:val="00A04BE9"/>
    <w:pPr>
      <w:spacing w:after="0"/>
    </w:pPr>
    <w:rPr>
      <w:rFonts w:ascii="Helvetica" w:hAnsi="Helvetica"/>
      <w:b/>
      <w:sz w:val="56"/>
      <w:szCs w:val="56"/>
      <w:lang w:eastAsia="en-US"/>
    </w:rPr>
  </w:style>
  <w:style w:type="paragraph" w:styleId="ListBullet2">
    <w:name w:val="List Bullet 2"/>
    <w:basedOn w:val="Normal"/>
    <w:uiPriority w:val="99"/>
    <w:semiHidden/>
    <w:unhideWhenUsed/>
    <w:rsid w:val="000961F5"/>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6215">
      <w:bodyDiv w:val="1"/>
      <w:marLeft w:val="0"/>
      <w:marRight w:val="0"/>
      <w:marTop w:val="0"/>
      <w:marBottom w:val="0"/>
      <w:divBdr>
        <w:top w:val="none" w:sz="0" w:space="0" w:color="auto"/>
        <w:left w:val="none" w:sz="0" w:space="0" w:color="auto"/>
        <w:bottom w:val="none" w:sz="0" w:space="0" w:color="auto"/>
        <w:right w:val="none" w:sz="0" w:space="0" w:color="auto"/>
      </w:divBdr>
    </w:div>
    <w:div w:id="62872014">
      <w:bodyDiv w:val="1"/>
      <w:marLeft w:val="0"/>
      <w:marRight w:val="0"/>
      <w:marTop w:val="0"/>
      <w:marBottom w:val="0"/>
      <w:divBdr>
        <w:top w:val="none" w:sz="0" w:space="0" w:color="auto"/>
        <w:left w:val="none" w:sz="0" w:space="0" w:color="auto"/>
        <w:bottom w:val="none" w:sz="0" w:space="0" w:color="auto"/>
        <w:right w:val="none" w:sz="0" w:space="0" w:color="auto"/>
      </w:divBdr>
    </w:div>
    <w:div w:id="84498097">
      <w:bodyDiv w:val="1"/>
      <w:marLeft w:val="0"/>
      <w:marRight w:val="0"/>
      <w:marTop w:val="0"/>
      <w:marBottom w:val="0"/>
      <w:divBdr>
        <w:top w:val="none" w:sz="0" w:space="0" w:color="auto"/>
        <w:left w:val="none" w:sz="0" w:space="0" w:color="auto"/>
        <w:bottom w:val="none" w:sz="0" w:space="0" w:color="auto"/>
        <w:right w:val="none" w:sz="0" w:space="0" w:color="auto"/>
      </w:divBdr>
    </w:div>
    <w:div w:id="99764099">
      <w:bodyDiv w:val="1"/>
      <w:marLeft w:val="0"/>
      <w:marRight w:val="0"/>
      <w:marTop w:val="0"/>
      <w:marBottom w:val="0"/>
      <w:divBdr>
        <w:top w:val="none" w:sz="0" w:space="0" w:color="auto"/>
        <w:left w:val="none" w:sz="0" w:space="0" w:color="auto"/>
        <w:bottom w:val="none" w:sz="0" w:space="0" w:color="auto"/>
        <w:right w:val="none" w:sz="0" w:space="0" w:color="auto"/>
      </w:divBdr>
    </w:div>
    <w:div w:id="187136528">
      <w:bodyDiv w:val="1"/>
      <w:marLeft w:val="0"/>
      <w:marRight w:val="0"/>
      <w:marTop w:val="0"/>
      <w:marBottom w:val="0"/>
      <w:divBdr>
        <w:top w:val="none" w:sz="0" w:space="0" w:color="auto"/>
        <w:left w:val="none" w:sz="0" w:space="0" w:color="auto"/>
        <w:bottom w:val="none" w:sz="0" w:space="0" w:color="auto"/>
        <w:right w:val="none" w:sz="0" w:space="0" w:color="auto"/>
      </w:divBdr>
    </w:div>
    <w:div w:id="223299723">
      <w:bodyDiv w:val="1"/>
      <w:marLeft w:val="0"/>
      <w:marRight w:val="0"/>
      <w:marTop w:val="0"/>
      <w:marBottom w:val="0"/>
      <w:divBdr>
        <w:top w:val="none" w:sz="0" w:space="0" w:color="auto"/>
        <w:left w:val="none" w:sz="0" w:space="0" w:color="auto"/>
        <w:bottom w:val="none" w:sz="0" w:space="0" w:color="auto"/>
        <w:right w:val="none" w:sz="0" w:space="0" w:color="auto"/>
      </w:divBdr>
    </w:div>
    <w:div w:id="252474536">
      <w:bodyDiv w:val="1"/>
      <w:marLeft w:val="0"/>
      <w:marRight w:val="0"/>
      <w:marTop w:val="0"/>
      <w:marBottom w:val="0"/>
      <w:divBdr>
        <w:top w:val="none" w:sz="0" w:space="0" w:color="auto"/>
        <w:left w:val="none" w:sz="0" w:space="0" w:color="auto"/>
        <w:bottom w:val="none" w:sz="0" w:space="0" w:color="auto"/>
        <w:right w:val="none" w:sz="0" w:space="0" w:color="auto"/>
      </w:divBdr>
    </w:div>
    <w:div w:id="329989101">
      <w:bodyDiv w:val="1"/>
      <w:marLeft w:val="0"/>
      <w:marRight w:val="0"/>
      <w:marTop w:val="0"/>
      <w:marBottom w:val="0"/>
      <w:divBdr>
        <w:top w:val="none" w:sz="0" w:space="0" w:color="auto"/>
        <w:left w:val="none" w:sz="0" w:space="0" w:color="auto"/>
        <w:bottom w:val="none" w:sz="0" w:space="0" w:color="auto"/>
        <w:right w:val="none" w:sz="0" w:space="0" w:color="auto"/>
      </w:divBdr>
    </w:div>
    <w:div w:id="370958559">
      <w:bodyDiv w:val="1"/>
      <w:marLeft w:val="0"/>
      <w:marRight w:val="0"/>
      <w:marTop w:val="0"/>
      <w:marBottom w:val="0"/>
      <w:divBdr>
        <w:top w:val="none" w:sz="0" w:space="0" w:color="auto"/>
        <w:left w:val="none" w:sz="0" w:space="0" w:color="auto"/>
        <w:bottom w:val="none" w:sz="0" w:space="0" w:color="auto"/>
        <w:right w:val="none" w:sz="0" w:space="0" w:color="auto"/>
      </w:divBdr>
    </w:div>
    <w:div w:id="413667513">
      <w:bodyDiv w:val="1"/>
      <w:marLeft w:val="0"/>
      <w:marRight w:val="0"/>
      <w:marTop w:val="0"/>
      <w:marBottom w:val="0"/>
      <w:divBdr>
        <w:top w:val="none" w:sz="0" w:space="0" w:color="auto"/>
        <w:left w:val="none" w:sz="0" w:space="0" w:color="auto"/>
        <w:bottom w:val="none" w:sz="0" w:space="0" w:color="auto"/>
        <w:right w:val="none" w:sz="0" w:space="0" w:color="auto"/>
      </w:divBdr>
    </w:div>
    <w:div w:id="435561389">
      <w:bodyDiv w:val="1"/>
      <w:marLeft w:val="0"/>
      <w:marRight w:val="0"/>
      <w:marTop w:val="0"/>
      <w:marBottom w:val="0"/>
      <w:divBdr>
        <w:top w:val="none" w:sz="0" w:space="0" w:color="auto"/>
        <w:left w:val="none" w:sz="0" w:space="0" w:color="auto"/>
        <w:bottom w:val="none" w:sz="0" w:space="0" w:color="auto"/>
        <w:right w:val="none" w:sz="0" w:space="0" w:color="auto"/>
      </w:divBdr>
    </w:div>
    <w:div w:id="482432134">
      <w:bodyDiv w:val="1"/>
      <w:marLeft w:val="0"/>
      <w:marRight w:val="0"/>
      <w:marTop w:val="0"/>
      <w:marBottom w:val="0"/>
      <w:divBdr>
        <w:top w:val="none" w:sz="0" w:space="0" w:color="auto"/>
        <w:left w:val="none" w:sz="0" w:space="0" w:color="auto"/>
        <w:bottom w:val="none" w:sz="0" w:space="0" w:color="auto"/>
        <w:right w:val="none" w:sz="0" w:space="0" w:color="auto"/>
      </w:divBdr>
    </w:div>
    <w:div w:id="562909556">
      <w:bodyDiv w:val="1"/>
      <w:marLeft w:val="0"/>
      <w:marRight w:val="0"/>
      <w:marTop w:val="0"/>
      <w:marBottom w:val="0"/>
      <w:divBdr>
        <w:top w:val="none" w:sz="0" w:space="0" w:color="auto"/>
        <w:left w:val="none" w:sz="0" w:space="0" w:color="auto"/>
        <w:bottom w:val="none" w:sz="0" w:space="0" w:color="auto"/>
        <w:right w:val="none" w:sz="0" w:space="0" w:color="auto"/>
      </w:divBdr>
    </w:div>
    <w:div w:id="692999703">
      <w:bodyDiv w:val="1"/>
      <w:marLeft w:val="0"/>
      <w:marRight w:val="0"/>
      <w:marTop w:val="0"/>
      <w:marBottom w:val="0"/>
      <w:divBdr>
        <w:top w:val="none" w:sz="0" w:space="0" w:color="auto"/>
        <w:left w:val="none" w:sz="0" w:space="0" w:color="auto"/>
        <w:bottom w:val="none" w:sz="0" w:space="0" w:color="auto"/>
        <w:right w:val="none" w:sz="0" w:space="0" w:color="auto"/>
      </w:divBdr>
    </w:div>
    <w:div w:id="701519923">
      <w:bodyDiv w:val="1"/>
      <w:marLeft w:val="0"/>
      <w:marRight w:val="0"/>
      <w:marTop w:val="0"/>
      <w:marBottom w:val="0"/>
      <w:divBdr>
        <w:top w:val="none" w:sz="0" w:space="0" w:color="auto"/>
        <w:left w:val="none" w:sz="0" w:space="0" w:color="auto"/>
        <w:bottom w:val="none" w:sz="0" w:space="0" w:color="auto"/>
        <w:right w:val="none" w:sz="0" w:space="0" w:color="auto"/>
      </w:divBdr>
    </w:div>
    <w:div w:id="712384162">
      <w:bodyDiv w:val="1"/>
      <w:marLeft w:val="0"/>
      <w:marRight w:val="0"/>
      <w:marTop w:val="0"/>
      <w:marBottom w:val="0"/>
      <w:divBdr>
        <w:top w:val="none" w:sz="0" w:space="0" w:color="auto"/>
        <w:left w:val="none" w:sz="0" w:space="0" w:color="auto"/>
        <w:bottom w:val="none" w:sz="0" w:space="0" w:color="auto"/>
        <w:right w:val="none" w:sz="0" w:space="0" w:color="auto"/>
      </w:divBdr>
    </w:div>
    <w:div w:id="793641449">
      <w:bodyDiv w:val="1"/>
      <w:marLeft w:val="0"/>
      <w:marRight w:val="0"/>
      <w:marTop w:val="0"/>
      <w:marBottom w:val="0"/>
      <w:divBdr>
        <w:top w:val="none" w:sz="0" w:space="0" w:color="auto"/>
        <w:left w:val="none" w:sz="0" w:space="0" w:color="auto"/>
        <w:bottom w:val="none" w:sz="0" w:space="0" w:color="auto"/>
        <w:right w:val="none" w:sz="0" w:space="0" w:color="auto"/>
      </w:divBdr>
    </w:div>
    <w:div w:id="926228544">
      <w:bodyDiv w:val="1"/>
      <w:marLeft w:val="0"/>
      <w:marRight w:val="0"/>
      <w:marTop w:val="0"/>
      <w:marBottom w:val="0"/>
      <w:divBdr>
        <w:top w:val="none" w:sz="0" w:space="0" w:color="auto"/>
        <w:left w:val="none" w:sz="0" w:space="0" w:color="auto"/>
        <w:bottom w:val="none" w:sz="0" w:space="0" w:color="auto"/>
        <w:right w:val="none" w:sz="0" w:space="0" w:color="auto"/>
      </w:divBdr>
    </w:div>
    <w:div w:id="929315494">
      <w:bodyDiv w:val="1"/>
      <w:marLeft w:val="0"/>
      <w:marRight w:val="0"/>
      <w:marTop w:val="0"/>
      <w:marBottom w:val="0"/>
      <w:divBdr>
        <w:top w:val="none" w:sz="0" w:space="0" w:color="auto"/>
        <w:left w:val="none" w:sz="0" w:space="0" w:color="auto"/>
        <w:bottom w:val="none" w:sz="0" w:space="0" w:color="auto"/>
        <w:right w:val="none" w:sz="0" w:space="0" w:color="auto"/>
      </w:divBdr>
    </w:div>
    <w:div w:id="931358835">
      <w:bodyDiv w:val="1"/>
      <w:marLeft w:val="0"/>
      <w:marRight w:val="0"/>
      <w:marTop w:val="0"/>
      <w:marBottom w:val="0"/>
      <w:divBdr>
        <w:top w:val="none" w:sz="0" w:space="0" w:color="auto"/>
        <w:left w:val="none" w:sz="0" w:space="0" w:color="auto"/>
        <w:bottom w:val="none" w:sz="0" w:space="0" w:color="auto"/>
        <w:right w:val="none" w:sz="0" w:space="0" w:color="auto"/>
      </w:divBdr>
    </w:div>
    <w:div w:id="953442153">
      <w:bodyDiv w:val="1"/>
      <w:marLeft w:val="0"/>
      <w:marRight w:val="0"/>
      <w:marTop w:val="0"/>
      <w:marBottom w:val="0"/>
      <w:divBdr>
        <w:top w:val="none" w:sz="0" w:space="0" w:color="auto"/>
        <w:left w:val="none" w:sz="0" w:space="0" w:color="auto"/>
        <w:bottom w:val="none" w:sz="0" w:space="0" w:color="auto"/>
        <w:right w:val="none" w:sz="0" w:space="0" w:color="auto"/>
      </w:divBdr>
    </w:div>
    <w:div w:id="955408379">
      <w:bodyDiv w:val="1"/>
      <w:marLeft w:val="0"/>
      <w:marRight w:val="0"/>
      <w:marTop w:val="0"/>
      <w:marBottom w:val="0"/>
      <w:divBdr>
        <w:top w:val="none" w:sz="0" w:space="0" w:color="auto"/>
        <w:left w:val="none" w:sz="0" w:space="0" w:color="auto"/>
        <w:bottom w:val="none" w:sz="0" w:space="0" w:color="auto"/>
        <w:right w:val="none" w:sz="0" w:space="0" w:color="auto"/>
      </w:divBdr>
    </w:div>
    <w:div w:id="1020932942">
      <w:bodyDiv w:val="1"/>
      <w:marLeft w:val="0"/>
      <w:marRight w:val="0"/>
      <w:marTop w:val="0"/>
      <w:marBottom w:val="0"/>
      <w:divBdr>
        <w:top w:val="none" w:sz="0" w:space="0" w:color="auto"/>
        <w:left w:val="none" w:sz="0" w:space="0" w:color="auto"/>
        <w:bottom w:val="none" w:sz="0" w:space="0" w:color="auto"/>
        <w:right w:val="none" w:sz="0" w:space="0" w:color="auto"/>
      </w:divBdr>
    </w:div>
    <w:div w:id="1100444496">
      <w:bodyDiv w:val="1"/>
      <w:marLeft w:val="0"/>
      <w:marRight w:val="0"/>
      <w:marTop w:val="0"/>
      <w:marBottom w:val="0"/>
      <w:divBdr>
        <w:top w:val="none" w:sz="0" w:space="0" w:color="auto"/>
        <w:left w:val="none" w:sz="0" w:space="0" w:color="auto"/>
        <w:bottom w:val="none" w:sz="0" w:space="0" w:color="auto"/>
        <w:right w:val="none" w:sz="0" w:space="0" w:color="auto"/>
      </w:divBdr>
    </w:div>
    <w:div w:id="1191452702">
      <w:bodyDiv w:val="1"/>
      <w:marLeft w:val="0"/>
      <w:marRight w:val="0"/>
      <w:marTop w:val="0"/>
      <w:marBottom w:val="0"/>
      <w:divBdr>
        <w:top w:val="none" w:sz="0" w:space="0" w:color="auto"/>
        <w:left w:val="none" w:sz="0" w:space="0" w:color="auto"/>
        <w:bottom w:val="none" w:sz="0" w:space="0" w:color="auto"/>
        <w:right w:val="none" w:sz="0" w:space="0" w:color="auto"/>
      </w:divBdr>
    </w:div>
    <w:div w:id="1259409046">
      <w:bodyDiv w:val="1"/>
      <w:marLeft w:val="0"/>
      <w:marRight w:val="0"/>
      <w:marTop w:val="0"/>
      <w:marBottom w:val="0"/>
      <w:divBdr>
        <w:top w:val="none" w:sz="0" w:space="0" w:color="auto"/>
        <w:left w:val="none" w:sz="0" w:space="0" w:color="auto"/>
        <w:bottom w:val="none" w:sz="0" w:space="0" w:color="auto"/>
        <w:right w:val="none" w:sz="0" w:space="0" w:color="auto"/>
      </w:divBdr>
    </w:div>
    <w:div w:id="1352493713">
      <w:bodyDiv w:val="1"/>
      <w:marLeft w:val="0"/>
      <w:marRight w:val="0"/>
      <w:marTop w:val="0"/>
      <w:marBottom w:val="0"/>
      <w:divBdr>
        <w:top w:val="none" w:sz="0" w:space="0" w:color="auto"/>
        <w:left w:val="none" w:sz="0" w:space="0" w:color="auto"/>
        <w:bottom w:val="none" w:sz="0" w:space="0" w:color="auto"/>
        <w:right w:val="none" w:sz="0" w:space="0" w:color="auto"/>
      </w:divBdr>
    </w:div>
    <w:div w:id="1446147340">
      <w:bodyDiv w:val="1"/>
      <w:marLeft w:val="0"/>
      <w:marRight w:val="0"/>
      <w:marTop w:val="0"/>
      <w:marBottom w:val="0"/>
      <w:divBdr>
        <w:top w:val="none" w:sz="0" w:space="0" w:color="auto"/>
        <w:left w:val="none" w:sz="0" w:space="0" w:color="auto"/>
        <w:bottom w:val="none" w:sz="0" w:space="0" w:color="auto"/>
        <w:right w:val="none" w:sz="0" w:space="0" w:color="auto"/>
      </w:divBdr>
    </w:div>
    <w:div w:id="1513227104">
      <w:bodyDiv w:val="1"/>
      <w:marLeft w:val="0"/>
      <w:marRight w:val="0"/>
      <w:marTop w:val="0"/>
      <w:marBottom w:val="0"/>
      <w:divBdr>
        <w:top w:val="none" w:sz="0" w:space="0" w:color="auto"/>
        <w:left w:val="none" w:sz="0" w:space="0" w:color="auto"/>
        <w:bottom w:val="none" w:sz="0" w:space="0" w:color="auto"/>
        <w:right w:val="none" w:sz="0" w:space="0" w:color="auto"/>
      </w:divBdr>
    </w:div>
    <w:div w:id="1562250335">
      <w:bodyDiv w:val="1"/>
      <w:marLeft w:val="0"/>
      <w:marRight w:val="0"/>
      <w:marTop w:val="0"/>
      <w:marBottom w:val="0"/>
      <w:divBdr>
        <w:top w:val="none" w:sz="0" w:space="0" w:color="auto"/>
        <w:left w:val="none" w:sz="0" w:space="0" w:color="auto"/>
        <w:bottom w:val="none" w:sz="0" w:space="0" w:color="auto"/>
        <w:right w:val="none" w:sz="0" w:space="0" w:color="auto"/>
      </w:divBdr>
    </w:div>
    <w:div w:id="1689407103">
      <w:bodyDiv w:val="1"/>
      <w:marLeft w:val="0"/>
      <w:marRight w:val="0"/>
      <w:marTop w:val="0"/>
      <w:marBottom w:val="0"/>
      <w:divBdr>
        <w:top w:val="none" w:sz="0" w:space="0" w:color="auto"/>
        <w:left w:val="none" w:sz="0" w:space="0" w:color="auto"/>
        <w:bottom w:val="none" w:sz="0" w:space="0" w:color="auto"/>
        <w:right w:val="none" w:sz="0" w:space="0" w:color="auto"/>
      </w:divBdr>
    </w:div>
    <w:div w:id="1763331771">
      <w:bodyDiv w:val="1"/>
      <w:marLeft w:val="0"/>
      <w:marRight w:val="0"/>
      <w:marTop w:val="0"/>
      <w:marBottom w:val="0"/>
      <w:divBdr>
        <w:top w:val="none" w:sz="0" w:space="0" w:color="auto"/>
        <w:left w:val="none" w:sz="0" w:space="0" w:color="auto"/>
        <w:bottom w:val="none" w:sz="0" w:space="0" w:color="auto"/>
        <w:right w:val="none" w:sz="0" w:space="0" w:color="auto"/>
      </w:divBdr>
    </w:div>
    <w:div w:id="1829663416">
      <w:bodyDiv w:val="1"/>
      <w:marLeft w:val="0"/>
      <w:marRight w:val="0"/>
      <w:marTop w:val="0"/>
      <w:marBottom w:val="0"/>
      <w:divBdr>
        <w:top w:val="none" w:sz="0" w:space="0" w:color="auto"/>
        <w:left w:val="none" w:sz="0" w:space="0" w:color="auto"/>
        <w:bottom w:val="none" w:sz="0" w:space="0" w:color="auto"/>
        <w:right w:val="none" w:sz="0" w:space="0" w:color="auto"/>
      </w:divBdr>
    </w:div>
    <w:div w:id="1947958419">
      <w:bodyDiv w:val="1"/>
      <w:marLeft w:val="0"/>
      <w:marRight w:val="0"/>
      <w:marTop w:val="0"/>
      <w:marBottom w:val="0"/>
      <w:divBdr>
        <w:top w:val="none" w:sz="0" w:space="0" w:color="auto"/>
        <w:left w:val="none" w:sz="0" w:space="0" w:color="auto"/>
        <w:bottom w:val="none" w:sz="0" w:space="0" w:color="auto"/>
        <w:right w:val="none" w:sz="0" w:space="0" w:color="auto"/>
      </w:divBdr>
    </w:div>
    <w:div w:id="1956979385">
      <w:bodyDiv w:val="1"/>
      <w:marLeft w:val="0"/>
      <w:marRight w:val="0"/>
      <w:marTop w:val="0"/>
      <w:marBottom w:val="0"/>
      <w:divBdr>
        <w:top w:val="none" w:sz="0" w:space="0" w:color="auto"/>
        <w:left w:val="none" w:sz="0" w:space="0" w:color="auto"/>
        <w:bottom w:val="none" w:sz="0" w:space="0" w:color="auto"/>
        <w:right w:val="none" w:sz="0" w:space="0" w:color="auto"/>
      </w:divBdr>
    </w:div>
    <w:div w:id="1992831258">
      <w:bodyDiv w:val="1"/>
      <w:marLeft w:val="0"/>
      <w:marRight w:val="0"/>
      <w:marTop w:val="0"/>
      <w:marBottom w:val="0"/>
      <w:divBdr>
        <w:top w:val="none" w:sz="0" w:space="0" w:color="auto"/>
        <w:left w:val="none" w:sz="0" w:space="0" w:color="auto"/>
        <w:bottom w:val="none" w:sz="0" w:space="0" w:color="auto"/>
        <w:right w:val="none" w:sz="0" w:space="0" w:color="auto"/>
      </w:divBdr>
    </w:div>
    <w:div w:id="2073851384">
      <w:bodyDiv w:val="1"/>
      <w:marLeft w:val="0"/>
      <w:marRight w:val="0"/>
      <w:marTop w:val="0"/>
      <w:marBottom w:val="0"/>
      <w:divBdr>
        <w:top w:val="none" w:sz="0" w:space="0" w:color="auto"/>
        <w:left w:val="none" w:sz="0" w:space="0" w:color="auto"/>
        <w:bottom w:val="none" w:sz="0" w:space="0" w:color="auto"/>
        <w:right w:val="none" w:sz="0" w:space="0" w:color="auto"/>
      </w:divBdr>
    </w:div>
    <w:div w:id="21352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2.xml"/><Relationship Id="rId21" Type="http://schemas.openxmlformats.org/officeDocument/2006/relationships/header" Target="header1.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26" Type="http://schemas.microsoft.com/office/2011/relationships/commentsExtended" Target="commentsExtended.xml"/><Relationship Id="rId10" Type="http://schemas.openxmlformats.org/officeDocument/2006/relationships/comments" Target="comments.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AppData\Roaming\Microsoft\Mallar\Mall%20Handi4%20Bruksanvisning.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86F92-4555-DE41-AA7A-D29F2B6A4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\Users\Lena\AppData\Roaming\Microsoft\Mallar\Mall Handi4 Bruksanvisning.dotx</Template>
  <TotalTime>0</TotalTime>
  <Pages>9</Pages>
  <Words>1529</Words>
  <Characters>8719</Characters>
  <Application>Microsoft Macintosh Word</Application>
  <DocSecurity>0</DocSecurity>
  <Lines>72</Lines>
  <Paragraphs>20</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Company>Handitek AB/Abilia AB</Company>
  <LinksUpToDate>false</LinksUpToDate>
  <CharactersWithSpaces>10228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E6510</dc:creator>
  <cp:keywords/>
  <dc:description/>
  <cp:lastModifiedBy>Christine Riley Maxwell</cp:lastModifiedBy>
  <cp:revision>2</cp:revision>
  <cp:lastPrinted>2015-06-10T08:59:00Z</cp:lastPrinted>
  <dcterms:created xsi:type="dcterms:W3CDTF">2015-09-24T03:05:00Z</dcterms:created>
  <dcterms:modified xsi:type="dcterms:W3CDTF">2015-09-24T03:05:00Z</dcterms:modified>
</cp:coreProperties>
</file>